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4C614" w14:textId="77777777" w:rsidR="008371F0" w:rsidRPr="00D9092D" w:rsidRDefault="00D603FC" w:rsidP="008371F0">
      <w:pPr>
        <w:pStyle w:val="Heading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 wp14:anchorId="47AC79DB" wp14:editId="3ECB911D">
            <wp:simplePos x="0" y="0"/>
            <wp:positionH relativeFrom="margin">
              <wp:posOffset>5321300</wp:posOffset>
            </wp:positionH>
            <wp:positionV relativeFrom="margin">
              <wp:posOffset>5524500</wp:posOffset>
            </wp:positionV>
            <wp:extent cx="1645923" cy="1120142"/>
            <wp:effectExtent l="0" t="0" r="0" b="0"/>
            <wp:wrapNone/>
            <wp:docPr id="100015" name="Picture 100015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9912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6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D51C" wp14:editId="431E6944">
                <wp:simplePos x="0" y="0"/>
                <wp:positionH relativeFrom="column">
                  <wp:posOffset>5049520</wp:posOffset>
                </wp:positionH>
                <wp:positionV relativeFrom="paragraph">
                  <wp:posOffset>377190</wp:posOffset>
                </wp:positionV>
                <wp:extent cx="1960880" cy="4043680"/>
                <wp:effectExtent l="127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404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8DB9C" w14:textId="77777777" w:rsidR="00FB088A" w:rsidRPr="00F815E1" w:rsidRDefault="004B161D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A43126">
                              <w:rPr>
                                <w:rFonts w:cs="Calibri Light"/>
                                <w:color w:val="auto"/>
                              </w:rPr>
                              <w:t xml:space="preserve">Be safe and healthy on the job </w:t>
                            </w:r>
                            <w:proofErr w:type="gramStart"/>
                            <w:r w:rsidRPr="00A43126">
                              <w:rPr>
                                <w:rFonts w:cs="Calibri Light"/>
                                <w:color w:val="auto"/>
                              </w:rPr>
                              <w:t>at</w:t>
                            </w:r>
                            <w:r w:rsidRPr="00F815E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 </w:t>
                            </w:r>
                            <w:r w:rsidRPr="00A43126">
                              <w:rPr>
                                <w:rFonts w:cs="Calibri Light"/>
                                <w:color w:val="auto"/>
                              </w:rPr>
                              <w:t>with</w:t>
                            </w:r>
                            <w:proofErr w:type="gramEnd"/>
                            <w:r w:rsidR="009210FE" w:rsidRPr="00A43126">
                              <w:rPr>
                                <w:rFonts w:cs="Calibri Light"/>
                                <w:color w:val="auto"/>
                              </w:rPr>
                              <w:t xml:space="preserve"> these helpful tips provided by</w:t>
                            </w:r>
                            <w:r w:rsidR="009210FE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210F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Corkill</w:t>
                            </w:r>
                            <w:proofErr w:type="spellEnd"/>
                            <w:r w:rsidRPr="009210F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 xml:space="preserve"> Insurance Agency, Inc..</w:t>
                            </w:r>
                          </w:p>
                          <w:p w14:paraId="739DBF9E" w14:textId="77777777" w:rsidR="00FB088A" w:rsidRPr="00F815E1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05CD0956" w14:textId="77777777" w:rsidR="00A0125A" w:rsidRPr="00D53639" w:rsidRDefault="004B161D" w:rsidP="00A0125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“</w:t>
                            </w:r>
                            <w:r w:rsidR="00D603FC"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Company clothing policies are established to protect you against injuries that could cause you to miss work and lose pay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.”</w:t>
                            </w:r>
                          </w:p>
                          <w:p w14:paraId="25EBE250" w14:textId="77777777" w:rsidR="009210FE" w:rsidRDefault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6555E822" w14:textId="77777777" w:rsidR="009210FE" w:rsidRPr="009A7181" w:rsidRDefault="004B161D" w:rsidP="009210FE">
                            <w:pPr>
                              <w:pStyle w:val="Footer"/>
                              <w:spacing w:before="0" w:line="140" w:lineRule="exact"/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 xml:space="preserve">This flyer is for </w:t>
                            </w: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informational purposes only and is not intended as medical or legal advice.</w:t>
                            </w:r>
                          </w:p>
                          <w:p w14:paraId="2BB74EB9" w14:textId="77777777" w:rsidR="009210FE" w:rsidRPr="009A7181" w:rsidRDefault="009210FE" w:rsidP="009210FE">
                            <w:pPr>
                              <w:pStyle w:val="Footer"/>
                              <w:spacing w:before="0" w:line="140" w:lineRule="exact"/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3253D80A" w14:textId="77777777" w:rsidR="009210FE" w:rsidRPr="009A7181" w:rsidRDefault="004B161D" w:rsidP="009210FE">
                            <w:pPr>
                              <w:pStyle w:val="Footer"/>
                              <w:spacing w:before="0" w:line="140" w:lineRule="exact"/>
                              <w:rPr>
                                <w:color w:val="auto"/>
                              </w:rPr>
                            </w:pP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© 2009-2010</w:t>
                            </w:r>
                            <w:r w:rsidR="00B35388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, 2017</w:t>
                            </w: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Zywave</w:t>
                            </w:r>
                            <w:proofErr w:type="spellEnd"/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, Inc. All rights reserved</w:t>
                            </w:r>
                            <w:r w:rsidR="00B35388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5593C063" w14:textId="77777777" w:rsidR="009210FE" w:rsidRPr="00F815E1" w:rsidRDefault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20487E1E" w14:textId="77777777" w:rsidR="00FB088A" w:rsidRPr="00CC7B0C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  <w:p w14:paraId="181B0ACF" w14:textId="77777777" w:rsidR="00FB088A" w:rsidRPr="00CC7B0C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  <w:p w14:paraId="607A6CBB" w14:textId="77777777" w:rsidR="00FB088A" w:rsidRPr="00CC7B0C" w:rsidRDefault="004B161D" w:rsidP="00FB088A">
                            <w:pPr>
                              <w:pStyle w:val="Footer"/>
                              <w:spacing w:before="0"/>
                              <w:rPr>
                                <w:rFonts w:ascii="Calibri" w:hAnsi="Calibri" w:cs="Calibri"/>
                                <w:color w:val="FFFFFF"/>
                                <w:sz w:val="12"/>
                                <w:szCs w:val="12"/>
                              </w:rPr>
                            </w:pPr>
                            <w:r w:rsidRPr="00CC7B0C">
                              <w:rPr>
                                <w:rFonts w:ascii="Calibri" w:hAnsi="Calibri" w:cs="Calibri"/>
                                <w:color w:val="FFFFFF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53AA315A" w14:textId="77777777" w:rsidR="00FB088A" w:rsidRPr="005D746B" w:rsidRDefault="00FB088A" w:rsidP="00FB088A">
                            <w:pPr>
                              <w:pStyle w:val="Heading41"/>
                            </w:pPr>
                          </w:p>
                          <w:p w14:paraId="4334275B" w14:textId="77777777" w:rsidR="00FB088A" w:rsidRDefault="00FB088A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8AD51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7.6pt;margin-top:29.7pt;width:154.4pt;height:3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" filled="f" stroked="f">
                <v:textbox>
                  <w:txbxContent>
                    <w:p w14:paraId="4BC8DB9C" w14:textId="77777777" w:rsidR="00FB088A" w:rsidRPr="00F815E1" w:rsidRDefault="004B161D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  <w:r w:rsidRPr="00A43126">
                        <w:rPr>
                          <w:rFonts w:cs="Calibri Light"/>
                          <w:color w:val="auto"/>
                        </w:rPr>
                        <w:t xml:space="preserve">Be safe and healthy on the job </w:t>
                      </w:r>
                      <w:proofErr w:type="gramStart"/>
                      <w:r w:rsidRPr="00A43126">
                        <w:rPr>
                          <w:rFonts w:cs="Calibri Light"/>
                          <w:color w:val="auto"/>
                        </w:rPr>
                        <w:t>at</w:t>
                      </w:r>
                      <w:r w:rsidRPr="00F815E1">
                        <w:rPr>
                          <w:rFonts w:ascii="Calibri" w:hAnsi="Calibri" w:cs="Calibri"/>
                          <w:color w:val="auto"/>
                        </w:rPr>
                        <w:t xml:space="preserve">  </w:t>
                      </w:r>
                      <w:r w:rsidRPr="00A43126">
                        <w:rPr>
                          <w:rFonts w:cs="Calibri Light"/>
                          <w:color w:val="auto"/>
                        </w:rPr>
                        <w:t>with</w:t>
                      </w:r>
                      <w:proofErr w:type="gramEnd"/>
                      <w:r w:rsidR="009210FE" w:rsidRPr="00A43126">
                        <w:rPr>
                          <w:rFonts w:cs="Calibri Light"/>
                          <w:color w:val="auto"/>
                        </w:rPr>
                        <w:t xml:space="preserve"> these helpful tips provided by</w:t>
                      </w:r>
                      <w:r w:rsidR="009210FE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9210FE">
                        <w:rPr>
                          <w:rFonts w:ascii="Calibri" w:hAnsi="Calibri" w:cs="Calibri"/>
                          <w:b/>
                          <w:color w:val="auto"/>
                        </w:rPr>
                        <w:t>Corkill</w:t>
                      </w:r>
                      <w:proofErr w:type="spellEnd"/>
                      <w:r w:rsidRPr="009210FE">
                        <w:rPr>
                          <w:rFonts w:ascii="Calibri" w:hAnsi="Calibri" w:cs="Calibri"/>
                          <w:b/>
                          <w:color w:val="auto"/>
                        </w:rPr>
                        <w:t xml:space="preserve"> Insurance Agency, Inc..</w:t>
                      </w:r>
                    </w:p>
                    <w:p w14:paraId="739DBF9E" w14:textId="77777777" w:rsidR="00FB088A" w:rsidRPr="00F815E1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05CD0956" w14:textId="77777777" w:rsidR="00A0125A" w:rsidRPr="00D53639" w:rsidRDefault="004B161D" w:rsidP="00A0125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“</w:t>
                      </w:r>
                      <w:r w:rsidR="00D603FC"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Company clothing policies are established to protect you against injuries that could cause you to miss work and lose pay</w:t>
                      </w:r>
                      <w:r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.”</w:t>
                      </w:r>
                    </w:p>
                    <w:p w14:paraId="25EBE250" w14:textId="77777777" w:rsidR="009210FE" w:rsidRDefault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6555E822" w14:textId="77777777" w:rsidR="009210FE" w:rsidRPr="009A7181" w:rsidRDefault="004B161D" w:rsidP="009210FE">
                      <w:pPr>
                        <w:pStyle w:val="Footer"/>
                        <w:spacing w:before="0" w:line="140" w:lineRule="exact"/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</w:pP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 xml:space="preserve">This flyer is for </w:t>
                      </w: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informational purposes only and is not intended as medical or legal advice.</w:t>
                      </w:r>
                    </w:p>
                    <w:p w14:paraId="2BB74EB9" w14:textId="77777777" w:rsidR="009210FE" w:rsidRPr="009A7181" w:rsidRDefault="009210FE" w:rsidP="009210FE">
                      <w:pPr>
                        <w:pStyle w:val="Footer"/>
                        <w:spacing w:before="0" w:line="140" w:lineRule="exact"/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</w:pPr>
                    </w:p>
                    <w:p w14:paraId="3253D80A" w14:textId="77777777" w:rsidR="009210FE" w:rsidRPr="009A7181" w:rsidRDefault="004B161D" w:rsidP="009210FE">
                      <w:pPr>
                        <w:pStyle w:val="Footer"/>
                        <w:spacing w:before="0" w:line="140" w:lineRule="exact"/>
                        <w:rPr>
                          <w:color w:val="auto"/>
                        </w:rPr>
                      </w:pP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© 2009-2010</w:t>
                      </w:r>
                      <w:r w:rsidR="00B35388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, 2017</w:t>
                      </w: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Zywave</w:t>
                      </w:r>
                      <w:proofErr w:type="spellEnd"/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, Inc. All rights reserved</w:t>
                      </w:r>
                      <w:r w:rsidR="00B35388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.</w:t>
                      </w:r>
                    </w:p>
                    <w:p w14:paraId="5593C063" w14:textId="77777777" w:rsidR="009210FE" w:rsidRPr="00F815E1" w:rsidRDefault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20487E1E" w14:textId="77777777" w:rsidR="00FB088A" w:rsidRPr="00CC7B0C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  <w:p w14:paraId="181B0ACF" w14:textId="77777777" w:rsidR="00FB088A" w:rsidRPr="00CC7B0C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  <w:p w14:paraId="607A6CBB" w14:textId="77777777" w:rsidR="00FB088A" w:rsidRPr="00CC7B0C" w:rsidRDefault="004B161D" w:rsidP="00FB088A">
                      <w:pPr>
                        <w:pStyle w:val="Footer"/>
                        <w:spacing w:before="0"/>
                        <w:rPr>
                          <w:rFonts w:ascii="Calibri" w:hAnsi="Calibri" w:cs="Calibri"/>
                          <w:color w:val="FFFFFF"/>
                          <w:sz w:val="12"/>
                          <w:szCs w:val="12"/>
                        </w:rPr>
                      </w:pPr>
                      <w:r w:rsidRPr="00CC7B0C">
                        <w:rPr>
                          <w:rFonts w:ascii="Calibri" w:hAnsi="Calibri" w:cs="Calibri"/>
                          <w:color w:val="FFFFFF"/>
                          <w:sz w:val="12"/>
                          <w:szCs w:val="12"/>
                        </w:rPr>
                        <w:t>.</w:t>
                      </w:r>
                    </w:p>
                    <w:p w14:paraId="53AA315A" w14:textId="77777777" w:rsidR="00FB088A" w:rsidRPr="005D746B" w:rsidRDefault="00FB088A" w:rsidP="00FB088A">
                      <w:pPr>
                        <w:pStyle w:val="Heading41"/>
                      </w:pPr>
                    </w:p>
                    <w:p w14:paraId="4334275B" w14:textId="77777777" w:rsidR="00FB088A" w:rsidRDefault="00FB088A"/>
                  </w:txbxContent>
                </v:textbox>
              </v:shape>
            </w:pict>
          </mc:Fallback>
        </mc:AlternateContent>
      </w:r>
      <w:r>
        <w:t>Roadside Worker Apparel</w:t>
      </w:r>
    </w:p>
    <w:p w14:paraId="381FBCB1" w14:textId="77777777" w:rsidR="008371F0" w:rsidRPr="00C238BE" w:rsidRDefault="004B161D" w:rsidP="008371F0">
      <w:pPr>
        <w:pStyle w:val="Heading2"/>
        <w:sectPr w:rsidR="008371F0" w:rsidRPr="00C238BE" w:rsidSect="00FB088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4608" w:right="720" w:bottom="720" w:left="720" w:header="0" w:footer="0" w:gutter="0"/>
          <w:cols w:space="4176"/>
          <w:titlePg/>
          <w:docGrid w:linePitch="360"/>
        </w:sectPr>
      </w:pPr>
      <w:r>
        <w:t>Suggestions for curbside construction employees</w:t>
      </w:r>
    </w:p>
    <w:p w14:paraId="34969A75" w14:textId="77777777" w:rsidR="00D603FC" w:rsidRPr="00D603FC" w:rsidRDefault="004B161D" w:rsidP="00D603FC">
      <w:pPr>
        <w:spacing w:after="120"/>
      </w:pPr>
      <w:r w:rsidRPr="00D603FC">
        <w:t xml:space="preserve">Wearing the right clothes while on a roadside construction site can make a </w:t>
      </w:r>
      <w:r w:rsidR="008C7DB2">
        <w:t>big</w:t>
      </w:r>
      <w:r w:rsidRPr="00D603FC">
        <w:t xml:space="preserve"> difference in your workday and has the potential to dramatically improve job</w:t>
      </w:r>
      <w:r>
        <w:t xml:space="preserve"> performance</w:t>
      </w:r>
      <w:r w:rsidRPr="00D603FC">
        <w:t xml:space="preserve">. </w:t>
      </w:r>
      <w:r w:rsidR="008C7DB2">
        <w:t>Here are some</w:t>
      </w:r>
      <w:r w:rsidRPr="00D603FC">
        <w:t xml:space="preserve"> </w:t>
      </w:r>
      <w:r w:rsidRPr="00D603FC">
        <w:t xml:space="preserve">considerations roadside workers must </w:t>
      </w:r>
      <w:r w:rsidR="008C7DB2">
        <w:t>consider</w:t>
      </w:r>
      <w:r w:rsidRPr="00D603FC">
        <w:t xml:space="preserve"> when dressing for </w:t>
      </w:r>
      <w:r>
        <w:t>work</w:t>
      </w:r>
      <w:r w:rsidRPr="00D603FC">
        <w:t xml:space="preserve">. </w:t>
      </w:r>
    </w:p>
    <w:p w14:paraId="10B05146" w14:textId="77777777" w:rsidR="00D603FC" w:rsidRPr="00D603FC" w:rsidRDefault="004B161D" w:rsidP="00D603FC">
      <w:pPr>
        <w:spacing w:after="120"/>
        <w:rPr>
          <w:b/>
        </w:rPr>
      </w:pPr>
      <w:r w:rsidRPr="00D603FC">
        <w:rPr>
          <w:b/>
        </w:rPr>
        <w:t>Weather Conditions</w:t>
      </w:r>
    </w:p>
    <w:p w14:paraId="572AAAF1" w14:textId="77777777" w:rsidR="00D603FC" w:rsidRPr="00D603FC" w:rsidRDefault="004B161D" w:rsidP="00D603FC">
      <w:pPr>
        <w:pStyle w:val="BulletedList"/>
      </w:pPr>
      <w:r w:rsidRPr="00D603FC">
        <w:t>Before preparing for work, check the day’s weather forecast and dress accordingly.</w:t>
      </w:r>
    </w:p>
    <w:p w14:paraId="1AECC874" w14:textId="77777777" w:rsidR="00D603FC" w:rsidRPr="00D603FC" w:rsidRDefault="004B161D" w:rsidP="00D603FC">
      <w:pPr>
        <w:pStyle w:val="BulletedList"/>
      </w:pPr>
      <w:r w:rsidRPr="00D603FC">
        <w:t xml:space="preserve">Be prepared to add layers or take clothes off, depending on changing temperatures, </w:t>
      </w:r>
      <w:r w:rsidRPr="00D603FC">
        <w:t>while still having ample skin coverage throughout the day.</w:t>
      </w:r>
    </w:p>
    <w:p w14:paraId="08D2C902" w14:textId="77777777" w:rsidR="00D603FC" w:rsidRPr="00D603FC" w:rsidRDefault="004B161D" w:rsidP="00D603FC">
      <w:pPr>
        <w:pStyle w:val="BulletedList"/>
      </w:pPr>
      <w:r w:rsidRPr="00D603FC">
        <w:t>Never work without a shirt in hot weather.</w:t>
      </w:r>
    </w:p>
    <w:p w14:paraId="1976146A" w14:textId="77777777" w:rsidR="00D603FC" w:rsidRPr="00D603FC" w:rsidRDefault="004B161D" w:rsidP="00D603FC">
      <w:pPr>
        <w:pStyle w:val="BulletedList"/>
      </w:pPr>
      <w:r w:rsidRPr="00D603FC">
        <w:t>If you become extremely warm, slow your pace instead of removing skin-protecting clothing.</w:t>
      </w:r>
    </w:p>
    <w:p w14:paraId="61F9F34F" w14:textId="77777777" w:rsidR="00D603FC" w:rsidRPr="00D603FC" w:rsidRDefault="004B161D" w:rsidP="00D603FC">
      <w:pPr>
        <w:pStyle w:val="BulletedList"/>
      </w:pPr>
      <w:r w:rsidRPr="00D603FC">
        <w:t xml:space="preserve">Wear appropriate gear to avoid getting your clothing wet in the wintertime. </w:t>
      </w:r>
    </w:p>
    <w:p w14:paraId="4CF7FE82" w14:textId="77777777" w:rsidR="00D603FC" w:rsidRPr="00D603FC" w:rsidRDefault="004B161D" w:rsidP="00D603FC">
      <w:pPr>
        <w:spacing w:after="120"/>
        <w:rPr>
          <w:b/>
        </w:rPr>
      </w:pPr>
      <w:r w:rsidRPr="00D603FC">
        <w:rPr>
          <w:b/>
        </w:rPr>
        <w:t>Wear Protective Gear</w:t>
      </w:r>
    </w:p>
    <w:p w14:paraId="60EB8EC7" w14:textId="77777777" w:rsidR="00D603FC" w:rsidRPr="00D603FC" w:rsidRDefault="004B161D" w:rsidP="00D603FC">
      <w:pPr>
        <w:pStyle w:val="BulletedList"/>
      </w:pPr>
      <w:r w:rsidRPr="00D603FC">
        <w:t>Always wear a hard hat and a soft cap in the winter months.</w:t>
      </w:r>
    </w:p>
    <w:p w14:paraId="47D1420F" w14:textId="77777777" w:rsidR="00D603FC" w:rsidRPr="00D603FC" w:rsidRDefault="004B161D" w:rsidP="00D603FC">
      <w:pPr>
        <w:pStyle w:val="BulletedList"/>
      </w:pPr>
      <w:r w:rsidRPr="00D603FC">
        <w:t>Wear safety glasses, goggles or a safety shield to protect your eyes and face.</w:t>
      </w:r>
    </w:p>
    <w:p w14:paraId="41E00427" w14:textId="77777777" w:rsidR="00D603FC" w:rsidRPr="00D603FC" w:rsidRDefault="004B161D" w:rsidP="00D603FC">
      <w:pPr>
        <w:pStyle w:val="BulletedList"/>
      </w:pPr>
      <w:r w:rsidRPr="00D603FC">
        <w:t>Wear a sturdy cotto</w:t>
      </w:r>
      <w:r w:rsidRPr="00D603FC">
        <w:t>n long- or short-</w:t>
      </w:r>
      <w:r w:rsidRPr="00D603FC">
        <w:t>sleeved shirt, depending on the weather.</w:t>
      </w:r>
    </w:p>
    <w:p w14:paraId="4A0C29AE" w14:textId="77777777" w:rsidR="00D603FC" w:rsidRPr="00D603FC" w:rsidRDefault="004B161D" w:rsidP="00D603FC">
      <w:pPr>
        <w:pStyle w:val="BulletedList"/>
      </w:pPr>
      <w:r w:rsidRPr="00D603FC">
        <w:t>Always wear long pants, even on hot days.</w:t>
      </w:r>
    </w:p>
    <w:p w14:paraId="4FA7C610" w14:textId="77777777" w:rsidR="00D603FC" w:rsidRPr="00D603FC" w:rsidRDefault="004B161D" w:rsidP="00D603FC">
      <w:pPr>
        <w:pStyle w:val="BulletedList"/>
      </w:pPr>
      <w:r w:rsidRPr="00D603FC">
        <w:t>Wear thick socks and safety shoes or boots.</w:t>
      </w:r>
    </w:p>
    <w:p w14:paraId="72662315" w14:textId="77777777" w:rsidR="00D603FC" w:rsidRPr="00D603FC" w:rsidRDefault="004B161D" w:rsidP="00D603FC">
      <w:pPr>
        <w:pStyle w:val="BulletedList"/>
      </w:pPr>
      <w:r w:rsidRPr="00D603FC">
        <w:t>Use work gloves to protect your hands.</w:t>
      </w:r>
    </w:p>
    <w:p w14:paraId="535CE393" w14:textId="77777777" w:rsidR="00D603FC" w:rsidRPr="00D603FC" w:rsidRDefault="004B161D" w:rsidP="00D603FC">
      <w:pPr>
        <w:spacing w:after="120"/>
        <w:rPr>
          <w:b/>
        </w:rPr>
      </w:pPr>
      <w:r w:rsidRPr="00D603FC">
        <w:rPr>
          <w:b/>
        </w:rPr>
        <w:t>Precautions</w:t>
      </w:r>
    </w:p>
    <w:p w14:paraId="2D935D7D" w14:textId="77777777" w:rsidR="00D603FC" w:rsidRPr="00D603FC" w:rsidRDefault="004B161D" w:rsidP="00D603FC">
      <w:pPr>
        <w:pStyle w:val="BulletedList"/>
      </w:pPr>
      <w:r w:rsidRPr="00D603FC">
        <w:t>When working outside, be mindful of these clothing-related pr</w:t>
      </w:r>
      <w:r w:rsidRPr="00D603FC">
        <w:t>ecautions:</w:t>
      </w:r>
    </w:p>
    <w:p w14:paraId="09764B25" w14:textId="77777777" w:rsidR="00D603FC" w:rsidRPr="00D603FC" w:rsidRDefault="004B161D" w:rsidP="00D603FC">
      <w:pPr>
        <w:pStyle w:val="BulletedList"/>
      </w:pPr>
      <w:r w:rsidRPr="00D603FC">
        <w:t>Keep your clothes as clean as possible and free of grime and bacteria.</w:t>
      </w:r>
    </w:p>
    <w:p w14:paraId="1A2D8FE7" w14:textId="77777777" w:rsidR="00D603FC" w:rsidRPr="00D603FC" w:rsidRDefault="004B161D" w:rsidP="00D603FC">
      <w:pPr>
        <w:pStyle w:val="BulletedList"/>
      </w:pPr>
      <w:r w:rsidRPr="00D603FC">
        <w:t>Avoid and immediately clean oil and chemical spills on your clothing, as these substances are extremely flammable.</w:t>
      </w:r>
    </w:p>
    <w:p w14:paraId="60F65301" w14:textId="77777777" w:rsidR="00D603FC" w:rsidRPr="00D603FC" w:rsidRDefault="004B161D" w:rsidP="00D603FC">
      <w:pPr>
        <w:pStyle w:val="BulletedList"/>
      </w:pPr>
      <w:r w:rsidRPr="00D603FC">
        <w:t>Do not wear clothes that are ripped, have holes or are miss</w:t>
      </w:r>
      <w:r w:rsidRPr="00D603FC">
        <w:t>ing buttons. You risk cuts, getting caught on machinery, bruises and other skin injuries if you are exposed.</w:t>
      </w:r>
    </w:p>
    <w:p w14:paraId="64DB2F25" w14:textId="77777777" w:rsidR="008371F0" w:rsidRPr="00A0125A" w:rsidRDefault="004B161D" w:rsidP="00D603FC">
      <w:pPr>
        <w:pStyle w:val="BulletedList"/>
      </w:pPr>
      <w:r w:rsidRPr="00D603FC">
        <w:t>Avoid wearing loose clothing and pants with cuffs that may become caught on other objects.</w:t>
      </w:r>
    </w:p>
    <w:sectPr w:rsidR="008371F0" w:rsidRPr="00A0125A" w:rsidSect="00693CC9">
      <w:footerReference w:type="default" r:id="rId13"/>
      <w:type w:val="continuous"/>
      <w:pgSz w:w="12240" w:h="15840"/>
      <w:pgMar w:top="4761" w:right="4320" w:bottom="2160" w:left="720" w:header="0" w:footer="720" w:gutter="0"/>
      <w:cols w:num="2"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DCFAD" w14:textId="77777777" w:rsidR="00000000" w:rsidRDefault="004B161D">
      <w:r>
        <w:separator/>
      </w:r>
    </w:p>
  </w:endnote>
  <w:endnote w:type="continuationSeparator" w:id="0">
    <w:p w14:paraId="0B1F3486" w14:textId="77777777" w:rsidR="00000000" w:rsidRDefault="004B1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eSansBold-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59528" w14:textId="77777777" w:rsidR="008371F0" w:rsidRDefault="004B161D" w:rsidP="008371F0">
    <w:pPr>
      <w:pStyle w:val="Footer"/>
      <w:tabs>
        <w:tab w:val="clear" w:pos="4320"/>
        <w:tab w:val="clear" w:pos="8640"/>
        <w:tab w:val="left" w:pos="5180"/>
      </w:tabs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0" allowOverlap="0" wp14:anchorId="2A30E021" wp14:editId="30131234">
              <wp:simplePos x="0" y="0"/>
              <wp:positionH relativeFrom="page">
                <wp:posOffset>5486400</wp:posOffset>
              </wp:positionH>
              <wp:positionV relativeFrom="page">
                <wp:posOffset>5264150</wp:posOffset>
              </wp:positionV>
              <wp:extent cx="1993265" cy="2678430"/>
              <wp:effectExtent l="0" t="0" r="0" b="1270"/>
              <wp:wrapThrough wrapText="bothSides">
                <wp:wrapPolygon edited="0">
                  <wp:start x="-103" y="0"/>
                  <wp:lineTo x="-103" y="21523"/>
                  <wp:lineTo x="21600" y="21523"/>
                  <wp:lineTo x="21600" y="0"/>
                  <wp:lineTo x="-103" y="0"/>
                </wp:wrapPolygon>
              </wp:wrapThrough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2678430"/>
                      </a:xfrm>
                      <a:prstGeom prst="rect">
                        <a:avLst/>
                      </a:prstGeom>
                      <a:solidFill>
                        <a:srgbClr val="FBFBF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3EF9E" w14:textId="77777777" w:rsidR="008371F0" w:rsidRPr="00576DB4" w:rsidRDefault="004B161D" w:rsidP="008371F0">
                          <w:pPr>
                            <w:pStyle w:val="QuoteHeading"/>
                          </w:pPr>
                          <w:r w:rsidRPr="00576DB4">
                            <w:t>Know Your Rights!</w:t>
                          </w:r>
                        </w:p>
                        <w:p w14:paraId="57DC585D" w14:textId="77777777" w:rsidR="008371F0" w:rsidRPr="002B4E76" w:rsidRDefault="004B161D" w:rsidP="008371F0">
                          <w:pPr>
                            <w:pStyle w:val="Quote"/>
                          </w:pPr>
                          <w:r w:rsidRPr="002B4E76">
                            <w:t xml:space="preserve">The impact of a child’s injury or death in your </w:t>
                          </w:r>
                          <w:r w:rsidRPr="002B4E76">
                            <w:t xml:space="preserve">facility can be </w:t>
                          </w:r>
                          <w:proofErr w:type="spellStart"/>
                          <w:r w:rsidRPr="002B4E76">
                            <w:t>emotil</w:t>
                          </w:r>
                          <w:proofErr w:type="spellEnd"/>
                          <w:r w:rsidRPr="002B4E76">
                            <w:t xml:space="preserve"> with such a horrifying issue, keep safety at top of mind.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0E0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in;margin-top:414.5pt;width:156.95pt;height:210.9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" o:allowincell="f" o:allowoverlap="f" fillcolor="#fbfbf8" stroked="f">
              <v:textbox>
                <w:txbxContent>
                  <w:p w14:paraId="4013EF9E" w14:textId="77777777" w:rsidR="008371F0" w:rsidRPr="00576DB4" w:rsidRDefault="004B161D" w:rsidP="008371F0">
                    <w:pPr>
                      <w:pStyle w:val="QuoteHeading"/>
                    </w:pPr>
                    <w:r w:rsidRPr="00576DB4">
                      <w:t>Know Your Rights!</w:t>
                    </w:r>
                  </w:p>
                  <w:p w14:paraId="57DC585D" w14:textId="77777777" w:rsidR="008371F0" w:rsidRPr="002B4E76" w:rsidRDefault="004B161D" w:rsidP="008371F0">
                    <w:pPr>
                      <w:pStyle w:val="Quote"/>
                    </w:pPr>
                    <w:r w:rsidRPr="002B4E76">
                      <w:t xml:space="preserve">The impact of a child’s injury or death in your </w:t>
                    </w:r>
                    <w:r w:rsidRPr="002B4E76">
                      <w:t xml:space="preserve">facility can be </w:t>
                    </w:r>
                    <w:proofErr w:type="spellStart"/>
                    <w:r w:rsidRPr="002B4E76">
                      <w:t>emotil</w:t>
                    </w:r>
                    <w:proofErr w:type="spellEnd"/>
                    <w:r w:rsidRPr="002B4E76">
                      <w:t xml:space="preserve"> with such a horrifying issue, keep safety at top of mind.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0" wp14:anchorId="66AE21EA" wp14:editId="415803B8">
              <wp:simplePos x="0" y="0"/>
              <wp:positionH relativeFrom="page">
                <wp:posOffset>5486400</wp:posOffset>
              </wp:positionH>
              <wp:positionV relativeFrom="page">
                <wp:posOffset>7990840</wp:posOffset>
              </wp:positionV>
              <wp:extent cx="1993265" cy="40259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91881" w14:textId="77777777" w:rsidR="008371F0" w:rsidRPr="003D3AF4" w:rsidRDefault="004B161D" w:rsidP="008371F0">
                          <w:pPr>
                            <w:pStyle w:val="Footer"/>
                            <w:spacing w:before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3D3AF4">
                            <w:rPr>
                              <w:sz w:val="12"/>
                              <w:szCs w:val="12"/>
                            </w:rPr>
                            <w:t>This flyer is for informational purposes only and is not intended as medical or legal advice.</w:t>
                          </w:r>
                        </w:p>
                        <w:p w14:paraId="1DCDD1BA" w14:textId="77777777" w:rsidR="008371F0" w:rsidRPr="003D3AF4" w:rsidRDefault="008371F0" w:rsidP="008371F0">
                          <w:pPr>
                            <w:pStyle w:val="Footer"/>
                            <w:spacing w:before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7BF37D45" w14:textId="77777777" w:rsidR="008371F0" w:rsidRPr="008F1D9B" w:rsidRDefault="004B161D" w:rsidP="008371F0">
                          <w:pPr>
                            <w:pStyle w:val="Footer"/>
                            <w:spacing w:before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Content © 2007-2010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</w:rPr>
                            <w:t>Zywave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</w:rPr>
                            <w:t>, Inc. All rights 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AE21EA" id="Text Box 3" o:spid="_x0000_s1028" type="#_x0000_t202" style="position:absolute;margin-left:6in;margin-top:629.2pt;width:156.95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" o:allowincell="f" o:allowoverlap="f" filled="f" stroked="f">
              <v:textbox inset="0,0,0,0">
                <w:txbxContent>
                  <w:p w14:paraId="40191881" w14:textId="77777777" w:rsidR="008371F0" w:rsidRPr="003D3AF4" w:rsidRDefault="004B161D" w:rsidP="008371F0">
                    <w:pPr>
                      <w:pStyle w:val="Footer"/>
                      <w:spacing w:before="0"/>
                      <w:jc w:val="center"/>
                      <w:rPr>
                        <w:sz w:val="12"/>
                        <w:szCs w:val="12"/>
                      </w:rPr>
                    </w:pPr>
                    <w:r w:rsidRPr="003D3AF4">
                      <w:rPr>
                        <w:sz w:val="12"/>
                        <w:szCs w:val="12"/>
                      </w:rPr>
                      <w:t>This flyer is for informational purposes only and is not intended as medical or legal advice.</w:t>
                    </w:r>
                  </w:p>
                  <w:p w14:paraId="1DCDD1BA" w14:textId="77777777" w:rsidR="008371F0" w:rsidRPr="003D3AF4" w:rsidRDefault="008371F0" w:rsidP="008371F0">
                    <w:pPr>
                      <w:pStyle w:val="Footer"/>
                      <w:spacing w:before="0"/>
                      <w:jc w:val="center"/>
                      <w:rPr>
                        <w:sz w:val="12"/>
                        <w:szCs w:val="12"/>
                      </w:rPr>
                    </w:pPr>
                  </w:p>
                  <w:p w14:paraId="7BF37D45" w14:textId="77777777" w:rsidR="008371F0" w:rsidRPr="008F1D9B" w:rsidRDefault="004B161D" w:rsidP="008371F0">
                    <w:pPr>
                      <w:pStyle w:val="Footer"/>
                      <w:spacing w:before="0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Content © 2007-2010 </w:t>
                    </w:r>
                    <w:proofErr w:type="spellStart"/>
                    <w:r>
                      <w:rPr>
                        <w:sz w:val="12"/>
                        <w:szCs w:val="12"/>
                      </w:rPr>
                      <w:t>Zywave</w:t>
                    </w:r>
                    <w:proofErr w:type="spellEnd"/>
                    <w:r>
                      <w:rPr>
                        <w:sz w:val="12"/>
                        <w:szCs w:val="12"/>
                      </w:rPr>
                      <w:t>, Inc. All rights 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61312" behindDoc="1" locked="0" layoutInCell="0" allowOverlap="1" wp14:anchorId="68939164" wp14:editId="003DAA95">
          <wp:simplePos x="0" y="0"/>
          <wp:positionH relativeFrom="page">
            <wp:posOffset>5486400</wp:posOffset>
          </wp:positionH>
          <wp:positionV relativeFrom="page">
            <wp:posOffset>2812415</wp:posOffset>
          </wp:positionV>
          <wp:extent cx="1993265" cy="2220595"/>
          <wp:effectExtent l="0" t="0" r="0" b="0"/>
          <wp:wrapNone/>
          <wp:docPr id="4" name="Picture 60" descr="j0399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79914" name="Picture 60" descr="j03997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222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312B7" w14:textId="77777777" w:rsidR="009A7181" w:rsidRDefault="004B161D" w:rsidP="009A71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183C7B" wp14:editId="35D51D11">
              <wp:simplePos x="0" y="0"/>
              <wp:positionH relativeFrom="column">
                <wp:posOffset>30480</wp:posOffset>
              </wp:positionH>
              <wp:positionV relativeFrom="paragraph">
                <wp:posOffset>-100965</wp:posOffset>
              </wp:positionV>
              <wp:extent cx="3223260" cy="396240"/>
              <wp:effectExtent l="1905" t="0" r="3810" b="381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3A46B" w14:textId="77777777" w:rsidR="009A7181" w:rsidRDefault="009A7181" w:rsidP="009A7181"/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83C7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2.4pt;margin-top:-7.95pt;width:253.8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" filled="f" stroked="f">
              <v:textbox>
                <w:txbxContent>
                  <w:p w14:paraId="4253A46B" w14:textId="77777777" w:rsidR="009A7181" w:rsidRDefault="009A7181" w:rsidP="009A7181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BC65C" w14:textId="77777777" w:rsidR="00693CC9" w:rsidRDefault="004B161D" w:rsidP="00693CC9">
    <w:pPr>
      <w:pStyle w:val="Footer"/>
      <w:tabs>
        <w:tab w:val="clear" w:pos="4320"/>
        <w:tab w:val="clear" w:pos="8640"/>
        <w:tab w:val="left" w:pos="51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9243B" w14:textId="77777777" w:rsidR="00000000" w:rsidRDefault="004B161D">
      <w:r>
        <w:separator/>
      </w:r>
    </w:p>
  </w:footnote>
  <w:footnote w:type="continuationSeparator" w:id="0">
    <w:p w14:paraId="43810A86" w14:textId="77777777" w:rsidR="00000000" w:rsidRDefault="004B1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4640E" w14:textId="77777777" w:rsidR="008371F0" w:rsidRDefault="004B161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E162E5" wp14:editId="779BAC60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68590" cy="3143250"/>
          <wp:effectExtent l="0" t="0" r="0" b="0"/>
          <wp:wrapNone/>
          <wp:docPr id="5" name="Picture 0" descr="tes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5467200" name="Picture 0" descr="tes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314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92D25" w14:textId="77777777" w:rsidR="00350861" w:rsidRDefault="004B161D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8C5D644" wp14:editId="38B9DB20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400" cy="10056495"/>
          <wp:effectExtent l="0" t="0" r="0" b="0"/>
          <wp:wrapNone/>
          <wp:docPr id="13" name="Picture 13" descr="playing it safe CONSTRUT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438084" name="Picture 13" descr="playing it safe CONSTRUTCION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6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E0CA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D8ED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5068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F2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0F41F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5827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22CF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E0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9A0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7437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37111"/>
    <w:multiLevelType w:val="hybridMultilevel"/>
    <w:tmpl w:val="CAF0FC64"/>
    <w:lvl w:ilvl="0" w:tplc="AF6C31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680B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1C63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845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2278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2ECE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4EE5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744C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ABA55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E66E47"/>
    <w:multiLevelType w:val="hybridMultilevel"/>
    <w:tmpl w:val="53C669F2"/>
    <w:lvl w:ilvl="0" w:tplc="D4346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005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12848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18BC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F6D2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30CD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E90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46C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0982F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F0A5E"/>
    <w:multiLevelType w:val="hybridMultilevel"/>
    <w:tmpl w:val="BE3CACA0"/>
    <w:lvl w:ilvl="0" w:tplc="1C10F060">
      <w:numFmt w:val="bullet"/>
      <w:pStyle w:val="BulletedList"/>
      <w:lvlText w:val="•"/>
      <w:lvlJc w:val="left"/>
      <w:pPr>
        <w:ind w:left="360" w:hanging="360"/>
      </w:pPr>
      <w:rPr>
        <w:rFonts w:ascii="Arial" w:eastAsia="Times New Roman" w:hAnsi="Arial" w:cs="Arial" w:hint="default"/>
        <w:color w:val="auto"/>
        <w:sz w:val="18"/>
      </w:rPr>
    </w:lvl>
    <w:lvl w:ilvl="1" w:tplc="3A8696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04DF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B0E2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7226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FE24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4961E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A49A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1274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CB05D52"/>
    <w:multiLevelType w:val="hybridMultilevel"/>
    <w:tmpl w:val="D09EFDC4"/>
    <w:lvl w:ilvl="0" w:tplc="BBAC2E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0F3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20CF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109D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90DC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290D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282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72E7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46E9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AD6990"/>
    <w:multiLevelType w:val="hybridMultilevel"/>
    <w:tmpl w:val="0DD874DE"/>
    <w:lvl w:ilvl="0" w:tplc="71B00D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969D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914C3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F8A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D0D8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6E0A8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2440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944E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45CB4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53633"/>
    <w:multiLevelType w:val="hybridMultilevel"/>
    <w:tmpl w:val="05D4EBE6"/>
    <w:lvl w:ilvl="0" w:tplc="2C0AE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FA35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9249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C0D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A0F8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A6CD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E24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1EC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D07C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319AB"/>
    <w:multiLevelType w:val="hybridMultilevel"/>
    <w:tmpl w:val="AFFCEFC8"/>
    <w:lvl w:ilvl="0" w:tplc="CF129DC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8D022A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3642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7E37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68EA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6AF4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58D0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4872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8E3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86927"/>
    <w:multiLevelType w:val="hybridMultilevel"/>
    <w:tmpl w:val="B6BE1656"/>
    <w:lvl w:ilvl="0" w:tplc="E670D7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C0E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30D1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5E1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2037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8648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EE9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363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0E003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27017"/>
    <w:multiLevelType w:val="hybridMultilevel"/>
    <w:tmpl w:val="A73418F8"/>
    <w:lvl w:ilvl="0" w:tplc="368E64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5018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00A5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6612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F209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F4E9E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ED6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04A4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4043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CC7D6A"/>
    <w:multiLevelType w:val="hybridMultilevel"/>
    <w:tmpl w:val="2766D7D4"/>
    <w:lvl w:ilvl="0" w:tplc="F2C286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228E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B0E61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7E7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3ED2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CCE32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5EFC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8E58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4037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C7917"/>
    <w:multiLevelType w:val="hybridMultilevel"/>
    <w:tmpl w:val="7C8C8086"/>
    <w:lvl w:ilvl="0" w:tplc="0EFC1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A49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1EEE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86E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740F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D809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10B9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1E96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BCB8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9827E9"/>
    <w:multiLevelType w:val="hybridMultilevel"/>
    <w:tmpl w:val="7D20B0A8"/>
    <w:lvl w:ilvl="0" w:tplc="9DFA28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6F8CC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F40C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90DE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58E1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49223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F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52D4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7EA05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A50B45"/>
    <w:multiLevelType w:val="hybridMultilevel"/>
    <w:tmpl w:val="F8543624"/>
    <w:lvl w:ilvl="0" w:tplc="465E11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1EE6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1CE2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81E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2A5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ED60B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CE53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F65C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A4F8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A3E20"/>
    <w:multiLevelType w:val="hybridMultilevel"/>
    <w:tmpl w:val="4A58905E"/>
    <w:lvl w:ilvl="0" w:tplc="9A482F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984165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06D8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3ECA5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FE0C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1927D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1CF3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DE398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7AE5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1D507C"/>
    <w:multiLevelType w:val="hybridMultilevel"/>
    <w:tmpl w:val="C3120DC8"/>
    <w:lvl w:ilvl="0" w:tplc="08503B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184B3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92F9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2DA82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2A81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68AE9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101A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A869C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866E9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B72E0E"/>
    <w:multiLevelType w:val="hybridMultilevel"/>
    <w:tmpl w:val="1786BDE8"/>
    <w:lvl w:ilvl="0" w:tplc="9F70F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5F5F5F"/>
        <w:sz w:val="22"/>
      </w:rPr>
    </w:lvl>
    <w:lvl w:ilvl="1" w:tplc="7B2CDC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FA92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BCA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EAD9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63CC4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A4C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868D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AADE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DE6153"/>
    <w:multiLevelType w:val="hybridMultilevel"/>
    <w:tmpl w:val="FF6A0B4A"/>
    <w:lvl w:ilvl="0" w:tplc="DCA07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02D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1A8D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7888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9E01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989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3614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7070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ACE3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4639E"/>
    <w:multiLevelType w:val="hybridMultilevel"/>
    <w:tmpl w:val="D00AC9B6"/>
    <w:lvl w:ilvl="0" w:tplc="927634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120F1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2EB8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0FEEB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912B6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2CAD1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48F1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D22E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CE61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1"/>
  </w:num>
  <w:num w:numId="4">
    <w:abstractNumId w:val="22"/>
  </w:num>
  <w:num w:numId="5">
    <w:abstractNumId w:val="13"/>
  </w:num>
  <w:num w:numId="6">
    <w:abstractNumId w:val="18"/>
  </w:num>
  <w:num w:numId="7">
    <w:abstractNumId w:val="10"/>
  </w:num>
  <w:num w:numId="8">
    <w:abstractNumId w:val="19"/>
  </w:num>
  <w:num w:numId="9">
    <w:abstractNumId w:val="25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1"/>
  </w:num>
  <w:num w:numId="21">
    <w:abstractNumId w:val="20"/>
  </w:num>
  <w:num w:numId="22">
    <w:abstractNumId w:val="27"/>
  </w:num>
  <w:num w:numId="23">
    <w:abstractNumId w:val="15"/>
  </w:num>
  <w:num w:numId="24">
    <w:abstractNumId w:val="16"/>
  </w:num>
  <w:num w:numId="25">
    <w:abstractNumId w:val="12"/>
  </w:num>
  <w:num w:numId="26">
    <w:abstractNumId w:val="12"/>
  </w:num>
  <w:num w:numId="27">
    <w:abstractNumId w:val="24"/>
  </w:num>
  <w:num w:numId="28">
    <w:abstractNumId w:val="26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FC"/>
    <w:rsid w:val="000F2652"/>
    <w:rsid w:val="00177B24"/>
    <w:rsid w:val="001811A5"/>
    <w:rsid w:val="00222C83"/>
    <w:rsid w:val="002B4E76"/>
    <w:rsid w:val="00350861"/>
    <w:rsid w:val="00380FA3"/>
    <w:rsid w:val="003A204D"/>
    <w:rsid w:val="003D3AF4"/>
    <w:rsid w:val="00401929"/>
    <w:rsid w:val="004162A7"/>
    <w:rsid w:val="004574E5"/>
    <w:rsid w:val="004B161D"/>
    <w:rsid w:val="005567DB"/>
    <w:rsid w:val="00576DB4"/>
    <w:rsid w:val="005D746B"/>
    <w:rsid w:val="006407D7"/>
    <w:rsid w:val="00693CC9"/>
    <w:rsid w:val="008371F0"/>
    <w:rsid w:val="00867B1E"/>
    <w:rsid w:val="008B234A"/>
    <w:rsid w:val="008C7DB2"/>
    <w:rsid w:val="008F1D9B"/>
    <w:rsid w:val="009210FE"/>
    <w:rsid w:val="009767E0"/>
    <w:rsid w:val="009A7181"/>
    <w:rsid w:val="00A0125A"/>
    <w:rsid w:val="00A43126"/>
    <w:rsid w:val="00A572E2"/>
    <w:rsid w:val="00B35388"/>
    <w:rsid w:val="00B45855"/>
    <w:rsid w:val="00C07AA9"/>
    <w:rsid w:val="00C238BE"/>
    <w:rsid w:val="00CC7B0C"/>
    <w:rsid w:val="00D53639"/>
    <w:rsid w:val="00D603FC"/>
    <w:rsid w:val="00D9092D"/>
    <w:rsid w:val="00DF3A0D"/>
    <w:rsid w:val="00E86860"/>
    <w:rsid w:val="00EF5617"/>
    <w:rsid w:val="00F0047A"/>
    <w:rsid w:val="00F50B9E"/>
    <w:rsid w:val="00F815E1"/>
    <w:rsid w:val="00FB088A"/>
    <w:rsid w:val="00FF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815B38"/>
  <w15:chartTrackingRefBased/>
  <w15:docId w15:val="{3193BCFB-A873-4966-988D-EF4E2C50C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72E2"/>
    <w:rPr>
      <w:rFonts w:ascii="Calibri Light" w:hAnsi="Calibri Light"/>
      <w:color w:val="4D4D4D"/>
      <w:szCs w:val="24"/>
    </w:rPr>
  </w:style>
  <w:style w:type="paragraph" w:styleId="Heading1">
    <w:name w:val="heading 1"/>
    <w:basedOn w:val="Normal"/>
    <w:next w:val="Normal"/>
    <w:qFormat/>
    <w:rsid w:val="00FB088A"/>
    <w:pPr>
      <w:keepNext/>
      <w:outlineLvl w:val="0"/>
    </w:pPr>
    <w:rPr>
      <w:rFonts w:ascii="Calibri" w:hAnsi="Calibri" w:cs="Arial"/>
      <w:b/>
      <w:bCs/>
      <w:color w:val="000000"/>
      <w:kern w:val="32"/>
      <w:sz w:val="50"/>
      <w:szCs w:val="32"/>
    </w:rPr>
  </w:style>
  <w:style w:type="paragraph" w:styleId="Heading2">
    <w:name w:val="heading 2"/>
    <w:basedOn w:val="Normal"/>
    <w:next w:val="Normal"/>
    <w:qFormat/>
    <w:rsid w:val="00FB088A"/>
    <w:pPr>
      <w:keepNext/>
      <w:spacing w:after="360"/>
      <w:outlineLvl w:val="1"/>
    </w:pPr>
    <w:rPr>
      <w:rFonts w:cs="Arial"/>
      <w:bCs/>
      <w:i/>
      <w:iCs/>
      <w:color w:val="3F3F3F"/>
      <w:sz w:val="32"/>
      <w:szCs w:val="28"/>
    </w:rPr>
  </w:style>
  <w:style w:type="paragraph" w:styleId="Heading3">
    <w:name w:val="heading 3"/>
    <w:basedOn w:val="Normal"/>
    <w:next w:val="Normal"/>
    <w:qFormat/>
    <w:rsid w:val="00A572E2"/>
    <w:pPr>
      <w:keepNext/>
      <w:spacing w:after="1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Heading225ptBefore70ptAfter0ptLinespacing">
    <w:name w:val="Style Heading 2 + 25 pt Before:  70 pt After:  0 pt Line spacing..."/>
    <w:basedOn w:val="Heading2"/>
    <w:rsid w:val="00562AAF"/>
    <w:pPr>
      <w:spacing w:before="1400" w:after="0" w:line="600" w:lineRule="exact"/>
    </w:pPr>
    <w:rPr>
      <w:rFonts w:ascii="TheSansBold-Plain" w:hAnsi="TheSansBold-Plain" w:cs="Times New Roman"/>
      <w:bCs w:val="0"/>
      <w:i w:val="0"/>
      <w:iCs w:val="0"/>
      <w:color w:val="6699FF"/>
      <w:sz w:val="50"/>
      <w:szCs w:val="20"/>
    </w:rPr>
  </w:style>
  <w:style w:type="paragraph" w:styleId="Header">
    <w:name w:val="header"/>
    <w:basedOn w:val="Normal"/>
    <w:rsid w:val="00353C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60FB6"/>
    <w:pPr>
      <w:tabs>
        <w:tab w:val="center" w:pos="4320"/>
        <w:tab w:val="right" w:pos="8640"/>
      </w:tabs>
      <w:spacing w:before="240"/>
    </w:pPr>
    <w:rPr>
      <w:sz w:val="14"/>
    </w:rPr>
  </w:style>
  <w:style w:type="paragraph" w:customStyle="1" w:styleId="List1">
    <w:name w:val="List1"/>
    <w:basedOn w:val="Normal"/>
    <w:rsid w:val="00115DD5"/>
    <w:pPr>
      <w:spacing w:before="143" w:after="143" w:line="360" w:lineRule="auto"/>
      <w:ind w:left="214" w:right="143"/>
    </w:pPr>
    <w:rPr>
      <w:rFonts w:ascii="Times New Roman" w:hAnsi="Times New Roman"/>
      <w:szCs w:val="18"/>
    </w:rPr>
  </w:style>
  <w:style w:type="character" w:styleId="Hyperlink">
    <w:name w:val="Hyperlink"/>
    <w:rsid w:val="00B77A08"/>
    <w:rPr>
      <w:color w:val="0000FF"/>
      <w:u w:val="single"/>
    </w:rPr>
  </w:style>
  <w:style w:type="paragraph" w:customStyle="1" w:styleId="normal-double">
    <w:name w:val="normal - double"/>
    <w:basedOn w:val="Normal"/>
    <w:link w:val="normal-doubleChar"/>
    <w:rsid w:val="0087100A"/>
    <w:pPr>
      <w:spacing w:line="360" w:lineRule="auto"/>
    </w:pPr>
  </w:style>
  <w:style w:type="paragraph" w:styleId="Quote">
    <w:name w:val="Quote"/>
    <w:next w:val="Normal"/>
    <w:link w:val="QuoteChar"/>
    <w:uiPriority w:val="29"/>
    <w:qFormat/>
    <w:rsid w:val="002B4E76"/>
    <w:rPr>
      <w:rFonts w:ascii="Arial" w:hAnsi="Arial"/>
      <w:iCs/>
      <w:szCs w:val="24"/>
    </w:rPr>
  </w:style>
  <w:style w:type="character" w:customStyle="1" w:styleId="normal-doubleChar">
    <w:name w:val="normal - double Char"/>
    <w:link w:val="normal-double"/>
    <w:rsid w:val="0087100A"/>
    <w:rPr>
      <w:rFonts w:ascii="Arial" w:hAnsi="Arial"/>
      <w:color w:val="4D4D4D"/>
      <w:szCs w:val="24"/>
    </w:rPr>
  </w:style>
  <w:style w:type="character" w:customStyle="1" w:styleId="QuoteChar">
    <w:name w:val="Quote Char"/>
    <w:link w:val="Quote"/>
    <w:uiPriority w:val="29"/>
    <w:rsid w:val="002B4E76"/>
    <w:rPr>
      <w:rFonts w:ascii="Arial" w:hAnsi="Arial"/>
      <w:iCs/>
      <w:szCs w:val="24"/>
      <w:lang w:val="en-US" w:eastAsia="en-US" w:bidi="ar-SA"/>
    </w:rPr>
  </w:style>
  <w:style w:type="paragraph" w:customStyle="1" w:styleId="Heading41">
    <w:name w:val="Heading 41"/>
    <w:basedOn w:val="Normal"/>
    <w:link w:val="heading4Char"/>
    <w:qFormat/>
    <w:rsid w:val="00DA4615"/>
    <w:rPr>
      <w:color w:val="000000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F8411D"/>
    <w:pPr>
      <w:contextualSpacing/>
    </w:pPr>
    <w:rPr>
      <w:b/>
      <w:caps/>
      <w:color w:val="FFFFFF"/>
      <w:spacing w:val="5"/>
      <w:kern w:val="28"/>
      <w:sz w:val="100"/>
      <w:szCs w:val="52"/>
    </w:rPr>
  </w:style>
  <w:style w:type="character" w:customStyle="1" w:styleId="heading4Char">
    <w:name w:val="heading 4 Char"/>
    <w:link w:val="Heading41"/>
    <w:rsid w:val="00DA4615"/>
    <w:rPr>
      <w:rFonts w:ascii="Arial" w:hAnsi="Arial"/>
      <w:color w:val="000000"/>
      <w:sz w:val="22"/>
    </w:rPr>
  </w:style>
  <w:style w:type="character" w:customStyle="1" w:styleId="TitleChar">
    <w:name w:val="Title Char"/>
    <w:link w:val="Title"/>
    <w:rsid w:val="00F8411D"/>
    <w:rPr>
      <w:rFonts w:ascii="Arial" w:hAnsi="Arial"/>
      <w:b/>
      <w:caps/>
      <w:color w:val="FFFFFF"/>
      <w:spacing w:val="5"/>
      <w:kern w:val="28"/>
      <w:sz w:val="100"/>
      <w:szCs w:val="52"/>
    </w:rPr>
  </w:style>
  <w:style w:type="paragraph" w:styleId="BalloonText">
    <w:name w:val="Balloon Text"/>
    <w:basedOn w:val="Normal"/>
    <w:link w:val="BalloonTextChar"/>
    <w:rsid w:val="00490F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0FFA"/>
    <w:rPr>
      <w:rFonts w:ascii="Tahoma" w:hAnsi="Tahoma" w:cs="Tahoma"/>
      <w:color w:val="4D4D4D"/>
      <w:sz w:val="16"/>
      <w:szCs w:val="16"/>
    </w:rPr>
  </w:style>
  <w:style w:type="paragraph" w:customStyle="1" w:styleId="QuoteHeading">
    <w:name w:val="Quote Heading"/>
    <w:basedOn w:val="Quote"/>
    <w:link w:val="QuoteHeadingChar"/>
    <w:rsid w:val="00A14171"/>
    <w:pPr>
      <w:spacing w:after="160"/>
    </w:pPr>
    <w:rPr>
      <w:b/>
      <w:sz w:val="24"/>
      <w:szCs w:val="28"/>
    </w:rPr>
  </w:style>
  <w:style w:type="character" w:customStyle="1" w:styleId="QuoteHeadingChar">
    <w:name w:val="Quote Heading Char"/>
    <w:link w:val="QuoteHeading"/>
    <w:rsid w:val="00A14171"/>
    <w:rPr>
      <w:rFonts w:ascii="Arial" w:hAnsi="Arial"/>
      <w:b/>
      <w:iCs/>
      <w:sz w:val="24"/>
      <w:szCs w:val="28"/>
      <w:lang w:val="en-US" w:eastAsia="en-US" w:bidi="ar-SA"/>
    </w:rPr>
  </w:style>
  <w:style w:type="character" w:customStyle="1" w:styleId="FooterChar">
    <w:name w:val="Footer Char"/>
    <w:link w:val="Footer"/>
    <w:rsid w:val="008A7921"/>
    <w:rPr>
      <w:rFonts w:ascii="Arial" w:hAnsi="Arial"/>
      <w:color w:val="4D4D4D"/>
      <w:sz w:val="14"/>
      <w:szCs w:val="24"/>
    </w:rPr>
  </w:style>
  <w:style w:type="paragraph" w:customStyle="1" w:styleId="BulletedList">
    <w:name w:val="Bulleted List"/>
    <w:basedOn w:val="Normal"/>
    <w:link w:val="BulletedListChar"/>
    <w:qFormat/>
    <w:rsid w:val="00222C83"/>
    <w:pPr>
      <w:widowControl w:val="0"/>
      <w:numPr>
        <w:numId w:val="25"/>
      </w:numPr>
      <w:spacing w:after="160"/>
    </w:pPr>
    <w:rPr>
      <w:rFonts w:cs="Calibri Light"/>
      <w:szCs w:val="20"/>
    </w:rPr>
  </w:style>
  <w:style w:type="character" w:customStyle="1" w:styleId="BulletedListChar">
    <w:name w:val="Bulleted List Char"/>
    <w:link w:val="BulletedList"/>
    <w:rsid w:val="00222C83"/>
    <w:rPr>
      <w:rFonts w:ascii="Calibri Light" w:hAnsi="Calibri Light" w:cs="Calibri Light"/>
      <w:color w:val="4D4D4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_BBPC\Uploaded%20Content\P&amp;C\Playing%20it%20Safe\Construction\Construct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A22F8-4916-4046-B167-351A5519F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Construction Template</Template>
  <TotalTime>0</TotalTime>
  <Pages>1</Pages>
  <Words>265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 F. Haack &amp; Associates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Long, Angie</dc:creator>
  <cp:lastModifiedBy>Caitlin Curtin</cp:lastModifiedBy>
  <cp:revision>2</cp:revision>
  <cp:lastPrinted>2010-06-09T20:51:00Z</cp:lastPrinted>
  <dcterms:created xsi:type="dcterms:W3CDTF">2019-05-22T15:59:00Z</dcterms:created>
  <dcterms:modified xsi:type="dcterms:W3CDTF">2019-05-22T15:59:00Z</dcterms:modified>
</cp:coreProperties>
</file>