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1BB10" w14:textId="77777777" w:rsidR="008371F0" w:rsidRPr="00D9092D" w:rsidRDefault="001C6EDA" w:rsidP="008371F0">
      <w:pPr>
        <w:pStyle w:val="Heading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 wp14:anchorId="2AB9A40C" wp14:editId="2ED71F00">
            <wp:simplePos x="0" y="0"/>
            <wp:positionH relativeFrom="margin">
              <wp:posOffset>5321300</wp:posOffset>
            </wp:positionH>
            <wp:positionV relativeFrom="margin">
              <wp:posOffset>5524500</wp:posOffset>
            </wp:positionV>
            <wp:extent cx="1645923" cy="1120142"/>
            <wp:effectExtent l="0" t="0" r="0" b="0"/>
            <wp:wrapNone/>
            <wp:docPr id="100015" name="Picture 100015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5032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5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CD1726" wp14:editId="0FFDBF9C">
                <wp:simplePos x="0" y="0"/>
                <wp:positionH relativeFrom="column">
                  <wp:posOffset>5097145</wp:posOffset>
                </wp:positionH>
                <wp:positionV relativeFrom="paragraph">
                  <wp:posOffset>377190</wp:posOffset>
                </wp:positionV>
                <wp:extent cx="1853565" cy="4586605"/>
                <wp:effectExtent l="1270" t="0" r="254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458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C2309" w14:textId="77777777" w:rsidR="00FB088A" w:rsidRPr="00F815E1" w:rsidRDefault="004325ED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A43126">
                              <w:rPr>
                                <w:rFonts w:ascii="Calibri Light" w:hAnsi="Calibri Light" w:cs="Calibri Light"/>
                                <w:color w:val="auto"/>
                              </w:rPr>
                              <w:t>Be safe and healthy on the job at</w:t>
                            </w:r>
                            <w:r w:rsidRPr="00F815E1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 </w:t>
                            </w:r>
                          </w:p>
                          <w:p w14:paraId="6088E264" w14:textId="77777777" w:rsidR="00FB088A" w:rsidRPr="00F815E1" w:rsidRDefault="004325ED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A43126">
                              <w:rPr>
                                <w:rFonts w:ascii="Calibri Light" w:hAnsi="Calibri Light" w:cs="Calibri Light"/>
                                <w:color w:val="auto"/>
                              </w:rPr>
                              <w:t>with</w:t>
                            </w:r>
                            <w:r w:rsidR="009210FE" w:rsidRPr="00A43126">
                              <w:rPr>
                                <w:rFonts w:ascii="Calibri Light" w:hAnsi="Calibri Light" w:cs="Calibri Light"/>
                                <w:color w:val="auto"/>
                              </w:rPr>
                              <w:t xml:space="preserve"> these helpful tips provided by</w:t>
                            </w:r>
                            <w:r w:rsidR="009210FE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9210FE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>Corkill</w:t>
                            </w:r>
                            <w:proofErr w:type="spellEnd"/>
                            <w:r w:rsidRPr="009210FE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 xml:space="preserve"> Insurance Agency, </w:t>
                            </w:r>
                            <w:proofErr w:type="gramStart"/>
                            <w:r w:rsidRPr="009210FE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>Inc..</w:t>
                            </w:r>
                            <w:proofErr w:type="gramEnd"/>
                          </w:p>
                          <w:p w14:paraId="7E61F329" w14:textId="77777777" w:rsidR="00FB088A" w:rsidRPr="00F815E1" w:rsidRDefault="00FB088A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</w:p>
                          <w:p w14:paraId="0EBA6E20" w14:textId="77777777" w:rsidR="00FB088A" w:rsidRPr="00F815E1" w:rsidRDefault="00FB088A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</w:p>
                          <w:p w14:paraId="211F696A" w14:textId="77777777" w:rsidR="00A0125A" w:rsidRPr="00D53639" w:rsidRDefault="004325ED" w:rsidP="00A0125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32"/>
                                <w:szCs w:val="32"/>
                              </w:rPr>
                              <w:t>“</w:t>
                            </w:r>
                            <w:r w:rsidR="00127D0A">
                              <w:rPr>
                                <w:rFonts w:ascii="Calibri" w:hAnsi="Calibri" w:cs="Calibri"/>
                                <w:color w:val="auto"/>
                                <w:sz w:val="32"/>
                                <w:szCs w:val="32"/>
                              </w:rPr>
                              <w:t>The construction industry is one of the most hazardous in the United States, and many of the injuries that occur on construction sites are cause by these top four hazards.”</w:t>
                            </w:r>
                          </w:p>
                          <w:p w14:paraId="4D1BCC4B" w14:textId="77777777" w:rsidR="009210FE" w:rsidRDefault="009210FE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</w:p>
                          <w:p w14:paraId="3E792958" w14:textId="77777777" w:rsidR="009210FE" w:rsidRDefault="009210FE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</w:p>
                          <w:p w14:paraId="4933F57A" w14:textId="77777777" w:rsidR="009210FE" w:rsidRPr="009A7181" w:rsidRDefault="004325ED" w:rsidP="009210FE">
                            <w:pPr>
                              <w:pStyle w:val="Footer"/>
                              <w:spacing w:before="0" w:after="0" w:line="140" w:lineRule="exact"/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</w:pPr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This flyer is for informational purposes only and is not intended as medical or legal advice.</w:t>
                            </w:r>
                          </w:p>
                          <w:p w14:paraId="695D215C" w14:textId="77777777" w:rsidR="009210FE" w:rsidRPr="009A7181" w:rsidRDefault="009210FE" w:rsidP="009210FE">
                            <w:pPr>
                              <w:pStyle w:val="Footer"/>
                              <w:spacing w:before="0" w:after="0" w:line="140" w:lineRule="exact"/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34D5B0AC" w14:textId="77777777" w:rsidR="009210FE" w:rsidRPr="009A7181" w:rsidRDefault="004325ED" w:rsidP="009210FE">
                            <w:pPr>
                              <w:pStyle w:val="Footer"/>
                              <w:spacing w:before="0" w:after="0" w:line="140" w:lineRule="exact"/>
                              <w:rPr>
                                <w:color w:val="auto"/>
                              </w:rPr>
                            </w:pPr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© 200</w:t>
                            </w:r>
                            <w:r w:rsidR="00127D0A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7</w:t>
                            </w:r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-2010</w:t>
                            </w:r>
                            <w:r w:rsidR="00127D0A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, 2017</w:t>
                            </w:r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Zywave</w:t>
                            </w:r>
                            <w:proofErr w:type="spellEnd"/>
                            <w:r w:rsidRPr="009A7181">
                              <w:rPr>
                                <w:rFonts w:ascii="Calibri" w:hAnsi="Calibri" w:cs="Calibri"/>
                                <w:color w:val="auto"/>
                                <w:sz w:val="12"/>
                                <w:szCs w:val="12"/>
                              </w:rPr>
                              <w:t>, Inc. All rights reserved</w:t>
                            </w:r>
                          </w:p>
                          <w:p w14:paraId="04E77FB1" w14:textId="77777777" w:rsidR="009210FE" w:rsidRPr="00F815E1" w:rsidRDefault="009210FE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</w:p>
                          <w:p w14:paraId="401A6E89" w14:textId="77777777" w:rsidR="00FB088A" w:rsidRPr="00CC7B0C" w:rsidRDefault="00FB088A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FFFFFF"/>
                              </w:rPr>
                            </w:pPr>
                          </w:p>
                          <w:p w14:paraId="510F5150" w14:textId="77777777" w:rsidR="00FB088A" w:rsidRPr="00CC7B0C" w:rsidRDefault="00FB088A" w:rsidP="00FB088A">
                            <w:pPr>
                              <w:pStyle w:val="Heading41"/>
                              <w:rPr>
                                <w:rFonts w:ascii="Calibri" w:hAnsi="Calibri" w:cs="Calibri"/>
                                <w:color w:val="FFFFFF"/>
                              </w:rPr>
                            </w:pPr>
                          </w:p>
                          <w:p w14:paraId="53AF5835" w14:textId="77777777" w:rsidR="00FB088A" w:rsidRPr="00CC7B0C" w:rsidRDefault="004325ED" w:rsidP="00FB088A">
                            <w:pPr>
                              <w:pStyle w:val="Footer"/>
                              <w:spacing w:before="0" w:after="0"/>
                              <w:rPr>
                                <w:rFonts w:ascii="Calibri" w:hAnsi="Calibri" w:cs="Calibri"/>
                                <w:color w:val="FFFFFF"/>
                                <w:sz w:val="12"/>
                                <w:szCs w:val="12"/>
                              </w:rPr>
                            </w:pPr>
                            <w:r w:rsidRPr="00CC7B0C">
                              <w:rPr>
                                <w:rFonts w:ascii="Calibri" w:hAnsi="Calibri" w:cs="Calibri"/>
                                <w:color w:val="FFFFFF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08D7C38C" w14:textId="77777777" w:rsidR="00FB088A" w:rsidRPr="005D746B" w:rsidRDefault="00FB088A" w:rsidP="00FB088A">
                            <w:pPr>
                              <w:pStyle w:val="Heading41"/>
                            </w:pPr>
                          </w:p>
                          <w:p w14:paraId="5875809D" w14:textId="77777777" w:rsidR="00FB088A" w:rsidRDefault="00FB088A"/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CD172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01.35pt;margin-top:29.7pt;width:145.95pt;height:36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" filled="f" stroked="f">
                <v:textbox>
                  <w:txbxContent>
                    <w:p w14:paraId="456C2309" w14:textId="77777777" w:rsidR="00FB088A" w:rsidRPr="00F815E1" w:rsidRDefault="004325ED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  <w:r w:rsidRPr="00A43126">
                        <w:rPr>
                          <w:rFonts w:ascii="Calibri Light" w:hAnsi="Calibri Light" w:cs="Calibri Light"/>
                          <w:color w:val="auto"/>
                        </w:rPr>
                        <w:t>Be safe and healthy on the job at</w:t>
                      </w:r>
                      <w:r w:rsidRPr="00F815E1">
                        <w:rPr>
                          <w:rFonts w:ascii="Calibri" w:hAnsi="Calibri" w:cs="Calibri"/>
                          <w:color w:val="auto"/>
                        </w:rPr>
                        <w:t xml:space="preserve">  </w:t>
                      </w:r>
                    </w:p>
                    <w:p w14:paraId="6088E264" w14:textId="77777777" w:rsidR="00FB088A" w:rsidRPr="00F815E1" w:rsidRDefault="004325ED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  <w:r w:rsidRPr="00A43126">
                        <w:rPr>
                          <w:rFonts w:ascii="Calibri Light" w:hAnsi="Calibri Light" w:cs="Calibri Light"/>
                          <w:color w:val="auto"/>
                        </w:rPr>
                        <w:t>with</w:t>
                      </w:r>
                      <w:r w:rsidR="009210FE" w:rsidRPr="00A43126">
                        <w:rPr>
                          <w:rFonts w:ascii="Calibri Light" w:hAnsi="Calibri Light" w:cs="Calibri Light"/>
                          <w:color w:val="auto"/>
                        </w:rPr>
                        <w:t xml:space="preserve"> these helpful tips provided by</w:t>
                      </w:r>
                      <w:r w:rsidR="009210FE">
                        <w:rPr>
                          <w:rFonts w:ascii="Calibri" w:hAnsi="Calibri" w:cs="Calibri"/>
                          <w:color w:val="auto"/>
                        </w:rPr>
                        <w:t xml:space="preserve"> </w:t>
                      </w:r>
                      <w:proofErr w:type="spellStart"/>
                      <w:r w:rsidRPr="009210FE">
                        <w:rPr>
                          <w:rFonts w:ascii="Calibri" w:hAnsi="Calibri" w:cs="Calibri"/>
                          <w:b/>
                          <w:color w:val="auto"/>
                        </w:rPr>
                        <w:t>Corkill</w:t>
                      </w:r>
                      <w:proofErr w:type="spellEnd"/>
                      <w:r w:rsidRPr="009210FE">
                        <w:rPr>
                          <w:rFonts w:ascii="Calibri" w:hAnsi="Calibri" w:cs="Calibri"/>
                          <w:b/>
                          <w:color w:val="auto"/>
                        </w:rPr>
                        <w:t xml:space="preserve"> Insurance Agency, </w:t>
                      </w:r>
                      <w:proofErr w:type="gramStart"/>
                      <w:r w:rsidRPr="009210FE">
                        <w:rPr>
                          <w:rFonts w:ascii="Calibri" w:hAnsi="Calibri" w:cs="Calibri"/>
                          <w:b/>
                          <w:color w:val="auto"/>
                        </w:rPr>
                        <w:t>Inc..</w:t>
                      </w:r>
                      <w:proofErr w:type="gramEnd"/>
                    </w:p>
                    <w:p w14:paraId="7E61F329" w14:textId="77777777" w:rsidR="00FB088A" w:rsidRPr="00F815E1" w:rsidRDefault="00FB088A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</w:p>
                    <w:p w14:paraId="0EBA6E20" w14:textId="77777777" w:rsidR="00FB088A" w:rsidRPr="00F815E1" w:rsidRDefault="00FB088A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</w:p>
                    <w:p w14:paraId="211F696A" w14:textId="77777777" w:rsidR="00A0125A" w:rsidRPr="00D53639" w:rsidRDefault="004325ED" w:rsidP="00A0125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32"/>
                          <w:szCs w:val="32"/>
                        </w:rPr>
                        <w:t>“</w:t>
                      </w:r>
                      <w:r w:rsidR="00127D0A">
                        <w:rPr>
                          <w:rFonts w:ascii="Calibri" w:hAnsi="Calibri" w:cs="Calibri"/>
                          <w:color w:val="auto"/>
                          <w:sz w:val="32"/>
                          <w:szCs w:val="32"/>
                        </w:rPr>
                        <w:t>The construction industry is one of the most hazardous in the United States, and many of the injuries that occur on construction sites are cause by these top four hazards.”</w:t>
                      </w:r>
                    </w:p>
                    <w:p w14:paraId="4D1BCC4B" w14:textId="77777777" w:rsidR="009210FE" w:rsidRDefault="009210FE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</w:p>
                    <w:p w14:paraId="3E792958" w14:textId="77777777" w:rsidR="009210FE" w:rsidRDefault="009210FE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</w:p>
                    <w:p w14:paraId="4933F57A" w14:textId="77777777" w:rsidR="009210FE" w:rsidRPr="009A7181" w:rsidRDefault="004325ED" w:rsidP="009210FE">
                      <w:pPr>
                        <w:pStyle w:val="Footer"/>
                        <w:spacing w:before="0" w:after="0" w:line="140" w:lineRule="exact"/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</w:pPr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This flyer is for informational purposes only and is not intended as medical or legal advice.</w:t>
                      </w:r>
                    </w:p>
                    <w:p w14:paraId="695D215C" w14:textId="77777777" w:rsidR="009210FE" w:rsidRPr="009A7181" w:rsidRDefault="009210FE" w:rsidP="009210FE">
                      <w:pPr>
                        <w:pStyle w:val="Footer"/>
                        <w:spacing w:before="0" w:after="0" w:line="140" w:lineRule="exact"/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</w:pPr>
                    </w:p>
                    <w:p w14:paraId="34D5B0AC" w14:textId="77777777" w:rsidR="009210FE" w:rsidRPr="009A7181" w:rsidRDefault="004325ED" w:rsidP="009210FE">
                      <w:pPr>
                        <w:pStyle w:val="Footer"/>
                        <w:spacing w:before="0" w:after="0" w:line="140" w:lineRule="exact"/>
                        <w:rPr>
                          <w:color w:val="auto"/>
                        </w:rPr>
                      </w:pPr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© 200</w:t>
                      </w:r>
                      <w:r w:rsidR="00127D0A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7</w:t>
                      </w:r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-2010</w:t>
                      </w:r>
                      <w:r w:rsidR="00127D0A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, 2017</w:t>
                      </w:r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Zywave</w:t>
                      </w:r>
                      <w:proofErr w:type="spellEnd"/>
                      <w:r w:rsidRPr="009A7181">
                        <w:rPr>
                          <w:rFonts w:ascii="Calibri" w:hAnsi="Calibri" w:cs="Calibri"/>
                          <w:color w:val="auto"/>
                          <w:sz w:val="12"/>
                          <w:szCs w:val="12"/>
                        </w:rPr>
                        <w:t>, Inc. All rights reserved</w:t>
                      </w:r>
                    </w:p>
                    <w:p w14:paraId="04E77FB1" w14:textId="77777777" w:rsidR="009210FE" w:rsidRPr="00F815E1" w:rsidRDefault="009210FE" w:rsidP="00FB088A">
                      <w:pPr>
                        <w:pStyle w:val="Heading41"/>
                        <w:rPr>
                          <w:rFonts w:ascii="Calibri" w:hAnsi="Calibri" w:cs="Calibri"/>
                          <w:color w:val="auto"/>
                        </w:rPr>
                      </w:pPr>
                    </w:p>
                    <w:p w14:paraId="401A6E89" w14:textId="77777777" w:rsidR="00FB088A" w:rsidRPr="00CC7B0C" w:rsidRDefault="00FB088A" w:rsidP="00FB088A">
                      <w:pPr>
                        <w:pStyle w:val="Heading41"/>
                        <w:rPr>
                          <w:rFonts w:ascii="Calibri" w:hAnsi="Calibri" w:cs="Calibri"/>
                          <w:color w:val="FFFFFF"/>
                        </w:rPr>
                      </w:pPr>
                    </w:p>
                    <w:p w14:paraId="510F5150" w14:textId="77777777" w:rsidR="00FB088A" w:rsidRPr="00CC7B0C" w:rsidRDefault="00FB088A" w:rsidP="00FB088A">
                      <w:pPr>
                        <w:pStyle w:val="Heading41"/>
                        <w:rPr>
                          <w:rFonts w:ascii="Calibri" w:hAnsi="Calibri" w:cs="Calibri"/>
                          <w:color w:val="FFFFFF"/>
                        </w:rPr>
                      </w:pPr>
                    </w:p>
                    <w:p w14:paraId="53AF5835" w14:textId="77777777" w:rsidR="00FB088A" w:rsidRPr="00CC7B0C" w:rsidRDefault="004325ED" w:rsidP="00FB088A">
                      <w:pPr>
                        <w:pStyle w:val="Footer"/>
                        <w:spacing w:before="0" w:after="0"/>
                        <w:rPr>
                          <w:rFonts w:ascii="Calibri" w:hAnsi="Calibri" w:cs="Calibri"/>
                          <w:color w:val="FFFFFF"/>
                          <w:sz w:val="12"/>
                          <w:szCs w:val="12"/>
                        </w:rPr>
                      </w:pPr>
                      <w:r w:rsidRPr="00CC7B0C">
                        <w:rPr>
                          <w:rFonts w:ascii="Calibri" w:hAnsi="Calibri" w:cs="Calibri"/>
                          <w:color w:val="FFFFFF"/>
                          <w:sz w:val="12"/>
                          <w:szCs w:val="12"/>
                        </w:rPr>
                        <w:t>.</w:t>
                      </w:r>
                    </w:p>
                    <w:p w14:paraId="08D7C38C" w14:textId="77777777" w:rsidR="00FB088A" w:rsidRPr="005D746B" w:rsidRDefault="00FB088A" w:rsidP="00FB088A">
                      <w:pPr>
                        <w:pStyle w:val="Heading41"/>
                      </w:pPr>
                    </w:p>
                    <w:p w14:paraId="5875809D" w14:textId="77777777" w:rsidR="00FB088A" w:rsidRDefault="00FB088A"/>
                  </w:txbxContent>
                </v:textbox>
              </v:shape>
            </w:pict>
          </mc:Fallback>
        </mc:AlternateContent>
      </w:r>
      <w:r>
        <w:rPr>
          <w:noProof/>
        </w:rPr>
        <w:t>Top 4</w:t>
      </w:r>
      <w:r w:rsidR="00127D0A">
        <w:rPr>
          <w:noProof/>
        </w:rPr>
        <w:t xml:space="preserve"> Construction Hazards</w:t>
      </w:r>
    </w:p>
    <w:p w14:paraId="1C723B2B" w14:textId="77777777" w:rsidR="008371F0" w:rsidRPr="00C238BE" w:rsidRDefault="004325ED" w:rsidP="008371F0">
      <w:pPr>
        <w:pStyle w:val="Heading2"/>
        <w:sectPr w:rsidR="008371F0" w:rsidRPr="00C238BE" w:rsidSect="00FB088A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 w:code="1"/>
          <w:pgMar w:top="4608" w:right="720" w:bottom="720" w:left="720" w:header="0" w:footer="0" w:gutter="0"/>
          <w:cols w:space="4176"/>
          <w:titlePg/>
          <w:docGrid w:linePitch="360"/>
        </w:sectPr>
      </w:pPr>
      <w:r>
        <w:t>Do you know the risks?</w:t>
      </w:r>
    </w:p>
    <w:p w14:paraId="655498BE" w14:textId="77777777" w:rsidR="00127D0A" w:rsidRPr="00127D0A" w:rsidRDefault="004325ED" w:rsidP="00127D0A">
      <w:pPr>
        <w:widowControl w:val="0"/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 xml:space="preserve">You’re good at your job and you love what you do. However, every time you come to work, you risk suffering an injury. The construction </w:t>
      </w:r>
      <w:r>
        <w:rPr>
          <w:rFonts w:ascii="Calibri Light" w:hAnsi="Calibri Light" w:cs="Calibri Light"/>
          <w:sz w:val="20"/>
          <w:szCs w:val="20"/>
        </w:rPr>
        <w:t>industry</w:t>
      </w:r>
      <w:r w:rsidRPr="00127D0A">
        <w:rPr>
          <w:rFonts w:ascii="Calibri Light" w:hAnsi="Calibri Light" w:cs="Calibri Light"/>
          <w:sz w:val="20"/>
          <w:szCs w:val="20"/>
        </w:rPr>
        <w:t xml:space="preserve"> is one of t</w:t>
      </w:r>
      <w:r w:rsidRPr="00127D0A">
        <w:rPr>
          <w:rFonts w:ascii="Calibri Light" w:hAnsi="Calibri Light" w:cs="Calibri Light"/>
          <w:sz w:val="20"/>
          <w:szCs w:val="20"/>
        </w:rPr>
        <w:t xml:space="preserve">he most hazardous </w:t>
      </w:r>
      <w:r>
        <w:rPr>
          <w:rFonts w:ascii="Calibri Light" w:hAnsi="Calibri Light" w:cs="Calibri Light"/>
          <w:sz w:val="20"/>
          <w:szCs w:val="20"/>
        </w:rPr>
        <w:t>in the United States</w:t>
      </w:r>
      <w:r w:rsidRPr="00127D0A">
        <w:rPr>
          <w:rFonts w:ascii="Calibri Light" w:hAnsi="Calibri Light" w:cs="Calibri Light"/>
          <w:sz w:val="20"/>
          <w:szCs w:val="20"/>
        </w:rPr>
        <w:t xml:space="preserve">, and many of the injuries that occur </w:t>
      </w:r>
      <w:r>
        <w:rPr>
          <w:rFonts w:ascii="Calibri Light" w:hAnsi="Calibri Light" w:cs="Calibri Light"/>
          <w:sz w:val="20"/>
          <w:szCs w:val="20"/>
        </w:rPr>
        <w:t>on construction sites</w:t>
      </w:r>
      <w:r w:rsidRPr="00127D0A">
        <w:rPr>
          <w:rFonts w:ascii="Calibri Light" w:hAnsi="Calibri Light" w:cs="Calibri Light"/>
          <w:sz w:val="20"/>
          <w:szCs w:val="20"/>
        </w:rPr>
        <w:t xml:space="preserve"> are caused by these top four hazards: falls, struck-by, caught-in-between and electrocutions. </w:t>
      </w:r>
    </w:p>
    <w:p w14:paraId="79748CBC" w14:textId="77777777" w:rsidR="00127D0A" w:rsidRPr="00127D0A" w:rsidRDefault="00127D0A" w:rsidP="00127D0A">
      <w:pPr>
        <w:widowControl w:val="0"/>
        <w:spacing w:after="0"/>
        <w:rPr>
          <w:rFonts w:ascii="Calibri Light" w:hAnsi="Calibri Light" w:cs="Calibri Light"/>
          <w:sz w:val="20"/>
          <w:szCs w:val="20"/>
        </w:rPr>
      </w:pPr>
    </w:p>
    <w:p w14:paraId="0747EEBA" w14:textId="77777777" w:rsidR="00127D0A" w:rsidRPr="00127D0A" w:rsidRDefault="004325ED" w:rsidP="00127D0A">
      <w:pPr>
        <w:widowControl w:val="0"/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 xml:space="preserve">When you have </w:t>
      </w:r>
      <w:proofErr w:type="gramStart"/>
      <w:r w:rsidRPr="00127D0A">
        <w:rPr>
          <w:rFonts w:ascii="Calibri Light" w:hAnsi="Calibri Light" w:cs="Calibri Light"/>
          <w:sz w:val="20"/>
          <w:szCs w:val="20"/>
        </w:rPr>
        <w:t>sufficient</w:t>
      </w:r>
      <w:proofErr w:type="gramEnd"/>
      <w:r w:rsidRPr="00127D0A">
        <w:rPr>
          <w:rFonts w:ascii="Calibri Light" w:hAnsi="Calibri Light" w:cs="Calibri Light"/>
          <w:sz w:val="20"/>
          <w:szCs w:val="20"/>
        </w:rPr>
        <w:t xml:space="preserve"> knowledge, preventing </w:t>
      </w:r>
      <w:r w:rsidRPr="00127D0A">
        <w:rPr>
          <w:rFonts w:ascii="Calibri Light" w:hAnsi="Calibri Light" w:cs="Calibri Light"/>
          <w:sz w:val="20"/>
          <w:szCs w:val="20"/>
        </w:rPr>
        <w:t xml:space="preserve">accidents caused by these hazards is easier than you might think. Here are some basic safety tips to keep </w:t>
      </w:r>
      <w:proofErr w:type="gramStart"/>
      <w:r w:rsidRPr="00127D0A">
        <w:rPr>
          <w:rFonts w:ascii="Calibri Light" w:hAnsi="Calibri Light" w:cs="Calibri Light"/>
          <w:sz w:val="20"/>
          <w:szCs w:val="20"/>
        </w:rPr>
        <w:t>you</w:t>
      </w:r>
      <w:proofErr w:type="gramEnd"/>
      <w:r w:rsidRPr="00127D0A">
        <w:rPr>
          <w:rFonts w:ascii="Calibri Light" w:hAnsi="Calibri Light" w:cs="Calibri Light"/>
          <w:sz w:val="20"/>
          <w:szCs w:val="20"/>
        </w:rPr>
        <w:t xml:space="preserve"> injury-free.</w:t>
      </w:r>
    </w:p>
    <w:p w14:paraId="6D9E14BB" w14:textId="77777777" w:rsidR="00127D0A" w:rsidRPr="00127D0A" w:rsidRDefault="00127D0A" w:rsidP="00127D0A">
      <w:pPr>
        <w:widowControl w:val="0"/>
        <w:spacing w:after="0"/>
        <w:rPr>
          <w:rFonts w:ascii="Calibri Light" w:hAnsi="Calibri Light" w:cs="Calibri Light"/>
          <w:sz w:val="20"/>
          <w:szCs w:val="20"/>
        </w:rPr>
      </w:pPr>
    </w:p>
    <w:p w14:paraId="648E4EDB" w14:textId="77777777" w:rsidR="00127D0A" w:rsidRPr="00127D0A" w:rsidRDefault="004325ED" w:rsidP="00127D0A">
      <w:pPr>
        <w:widowControl w:val="0"/>
        <w:spacing w:after="0"/>
        <w:rPr>
          <w:rFonts w:ascii="Calibri Light" w:hAnsi="Calibri Light" w:cs="Calibri Light"/>
          <w:b/>
          <w:sz w:val="20"/>
          <w:szCs w:val="20"/>
        </w:rPr>
      </w:pPr>
      <w:r w:rsidRPr="00127D0A">
        <w:rPr>
          <w:rFonts w:ascii="Calibri Light" w:hAnsi="Calibri Light" w:cs="Calibri Light"/>
          <w:b/>
          <w:sz w:val="20"/>
          <w:szCs w:val="20"/>
        </w:rPr>
        <w:t>Preventing Falls</w:t>
      </w:r>
    </w:p>
    <w:p w14:paraId="42740A64" w14:textId="77777777" w:rsidR="00127D0A" w:rsidRPr="00127D0A" w:rsidRDefault="004325ED" w:rsidP="00127D0A">
      <w:pPr>
        <w:widowControl w:val="0"/>
        <w:numPr>
          <w:ilvl w:val="0"/>
          <w:numId w:val="26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Wear and use fall arrest equipment.</w:t>
      </w:r>
    </w:p>
    <w:p w14:paraId="78BF6834" w14:textId="77777777" w:rsidR="00127D0A" w:rsidRPr="00127D0A" w:rsidRDefault="004325ED" w:rsidP="00127D0A">
      <w:pPr>
        <w:widowControl w:val="0"/>
        <w:numPr>
          <w:ilvl w:val="0"/>
          <w:numId w:val="26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Install and maintain perimeter protection.</w:t>
      </w:r>
    </w:p>
    <w:p w14:paraId="620D96D6" w14:textId="77777777" w:rsidR="00127D0A" w:rsidRPr="00127D0A" w:rsidRDefault="004325ED" w:rsidP="00127D0A">
      <w:pPr>
        <w:widowControl w:val="0"/>
        <w:numPr>
          <w:ilvl w:val="0"/>
          <w:numId w:val="26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 xml:space="preserve">Cover and secure all floor openings </w:t>
      </w:r>
      <w:r w:rsidRPr="00127D0A">
        <w:rPr>
          <w:rFonts w:ascii="Calibri Light" w:hAnsi="Calibri Light" w:cs="Calibri Light"/>
          <w:sz w:val="20"/>
          <w:szCs w:val="20"/>
        </w:rPr>
        <w:t>and label floor opening covers.</w:t>
      </w:r>
    </w:p>
    <w:p w14:paraId="3E608B00" w14:textId="77777777" w:rsidR="00127D0A" w:rsidRPr="00127D0A" w:rsidRDefault="004325ED" w:rsidP="00127D0A">
      <w:pPr>
        <w:widowControl w:val="0"/>
        <w:numPr>
          <w:ilvl w:val="0"/>
          <w:numId w:val="26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Use ladders and scaffolds safely.</w:t>
      </w:r>
    </w:p>
    <w:p w14:paraId="18C15120" w14:textId="77777777" w:rsidR="00127D0A" w:rsidRPr="00127D0A" w:rsidRDefault="00127D0A" w:rsidP="00127D0A">
      <w:pPr>
        <w:widowControl w:val="0"/>
        <w:spacing w:after="0"/>
        <w:rPr>
          <w:rFonts w:ascii="Calibri Light" w:hAnsi="Calibri Light" w:cs="Calibri Light"/>
          <w:sz w:val="20"/>
          <w:szCs w:val="20"/>
        </w:rPr>
      </w:pPr>
    </w:p>
    <w:p w14:paraId="4B51EF19" w14:textId="77777777" w:rsidR="00127D0A" w:rsidRPr="00127D0A" w:rsidRDefault="004325ED" w:rsidP="00127D0A">
      <w:pPr>
        <w:widowControl w:val="0"/>
        <w:spacing w:after="0"/>
        <w:rPr>
          <w:rFonts w:ascii="Calibri Light" w:hAnsi="Calibri Light" w:cs="Calibri Light"/>
          <w:b/>
          <w:sz w:val="20"/>
          <w:szCs w:val="20"/>
        </w:rPr>
      </w:pPr>
      <w:r w:rsidRPr="00127D0A">
        <w:rPr>
          <w:rFonts w:ascii="Calibri Light" w:hAnsi="Calibri Light" w:cs="Calibri Light"/>
          <w:b/>
          <w:sz w:val="20"/>
          <w:szCs w:val="20"/>
        </w:rPr>
        <w:t>Preventing Struck-</w:t>
      </w:r>
      <w:proofErr w:type="spellStart"/>
      <w:r w:rsidRPr="00127D0A">
        <w:rPr>
          <w:rFonts w:ascii="Calibri Light" w:hAnsi="Calibri Light" w:cs="Calibri Light"/>
          <w:b/>
          <w:sz w:val="20"/>
          <w:szCs w:val="20"/>
        </w:rPr>
        <w:t>bys</w:t>
      </w:r>
      <w:proofErr w:type="spellEnd"/>
    </w:p>
    <w:p w14:paraId="214E6DF2" w14:textId="77777777" w:rsidR="00127D0A" w:rsidRPr="00127D0A" w:rsidRDefault="004325ED" w:rsidP="00127D0A">
      <w:pPr>
        <w:widowControl w:val="0"/>
        <w:numPr>
          <w:ilvl w:val="0"/>
          <w:numId w:val="26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Never position yourself between moving and fixed objects.</w:t>
      </w:r>
    </w:p>
    <w:p w14:paraId="58DCAAEA" w14:textId="77777777" w:rsidR="00127D0A" w:rsidRPr="00127D0A" w:rsidRDefault="004325ED" w:rsidP="00127D0A">
      <w:pPr>
        <w:widowControl w:val="0"/>
        <w:numPr>
          <w:ilvl w:val="0"/>
          <w:numId w:val="26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Wear high-visibility cloth</w:t>
      </w:r>
      <w:r>
        <w:rPr>
          <w:rFonts w:ascii="Calibri Light" w:hAnsi="Calibri Light" w:cs="Calibri Light"/>
          <w:sz w:val="20"/>
          <w:szCs w:val="20"/>
        </w:rPr>
        <w:t>ing</w:t>
      </w:r>
      <w:r w:rsidRPr="00127D0A">
        <w:rPr>
          <w:rFonts w:ascii="Calibri Light" w:hAnsi="Calibri Light" w:cs="Calibri Light"/>
          <w:sz w:val="20"/>
          <w:szCs w:val="20"/>
        </w:rPr>
        <w:t xml:space="preserve"> near equipment and vehicles so that others can see you clearly.</w:t>
      </w:r>
    </w:p>
    <w:p w14:paraId="2495B038" w14:textId="77777777" w:rsidR="00127D0A" w:rsidRPr="00127D0A" w:rsidRDefault="00127D0A" w:rsidP="00127D0A">
      <w:pPr>
        <w:widowControl w:val="0"/>
        <w:spacing w:after="0"/>
        <w:rPr>
          <w:rFonts w:ascii="Calibri Light" w:hAnsi="Calibri Light" w:cs="Calibri Light"/>
          <w:sz w:val="20"/>
          <w:szCs w:val="20"/>
        </w:rPr>
      </w:pPr>
    </w:p>
    <w:p w14:paraId="1D962CB0" w14:textId="77777777" w:rsidR="00127D0A" w:rsidRPr="00127D0A" w:rsidRDefault="004325ED" w:rsidP="00127D0A">
      <w:pPr>
        <w:widowControl w:val="0"/>
        <w:spacing w:after="0"/>
        <w:rPr>
          <w:rFonts w:ascii="Calibri Light" w:hAnsi="Calibri Light" w:cs="Calibri Light"/>
          <w:b/>
          <w:sz w:val="20"/>
          <w:szCs w:val="20"/>
        </w:rPr>
      </w:pPr>
      <w:r w:rsidRPr="00127D0A">
        <w:rPr>
          <w:rFonts w:ascii="Calibri Light" w:hAnsi="Calibri Light" w:cs="Calibri Light"/>
          <w:b/>
          <w:sz w:val="20"/>
          <w:szCs w:val="20"/>
        </w:rPr>
        <w:t>Preventing Caught-in-between Hazards</w:t>
      </w:r>
    </w:p>
    <w:p w14:paraId="253D1556" w14:textId="77777777" w:rsidR="00127D0A" w:rsidRPr="00127D0A" w:rsidRDefault="004325ED" w:rsidP="00127D0A">
      <w:pPr>
        <w:widowControl w:val="0"/>
        <w:numPr>
          <w:ilvl w:val="0"/>
          <w:numId w:val="27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Never enter an unprotected trench or excavation that is five feet or deeper without an adequate protective system in place.</w:t>
      </w:r>
      <w:r>
        <w:rPr>
          <w:rFonts w:ascii="Calibri Light" w:hAnsi="Calibri Light" w:cs="Calibri Light"/>
          <w:sz w:val="20"/>
          <w:szCs w:val="20"/>
        </w:rPr>
        <w:t xml:space="preserve"> S</w:t>
      </w:r>
      <w:r w:rsidRPr="00127D0A">
        <w:rPr>
          <w:rFonts w:ascii="Calibri Light" w:hAnsi="Calibri Light" w:cs="Calibri Light"/>
          <w:sz w:val="20"/>
          <w:szCs w:val="20"/>
        </w:rPr>
        <w:t xml:space="preserve">ome </w:t>
      </w:r>
      <w:r w:rsidRPr="00127D0A">
        <w:rPr>
          <w:rFonts w:ascii="Calibri Light" w:hAnsi="Calibri Light" w:cs="Calibri Light"/>
          <w:sz w:val="20"/>
          <w:szCs w:val="20"/>
        </w:rPr>
        <w:t>trenches that are less t</w:t>
      </w:r>
      <w:r w:rsidRPr="00127D0A">
        <w:rPr>
          <w:rFonts w:ascii="Calibri Light" w:hAnsi="Calibri Light" w:cs="Calibri Light"/>
          <w:sz w:val="20"/>
          <w:szCs w:val="20"/>
        </w:rPr>
        <w:t>han five feet may need a similar system as well.</w:t>
      </w:r>
    </w:p>
    <w:p w14:paraId="33683CF7" w14:textId="77777777" w:rsidR="00127D0A" w:rsidRPr="00127D0A" w:rsidRDefault="004325ED" w:rsidP="00127D0A">
      <w:pPr>
        <w:widowControl w:val="0"/>
        <w:numPr>
          <w:ilvl w:val="0"/>
          <w:numId w:val="27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Make sure that a trench or excavation is protected either by sloping, shoring, benching or a trench shield system.</w:t>
      </w:r>
    </w:p>
    <w:p w14:paraId="40F79677" w14:textId="77777777" w:rsidR="00127D0A" w:rsidRPr="00127D0A" w:rsidRDefault="00127D0A" w:rsidP="00127D0A">
      <w:pPr>
        <w:widowControl w:val="0"/>
        <w:spacing w:after="0"/>
        <w:rPr>
          <w:rFonts w:ascii="Calibri Light" w:hAnsi="Calibri Light" w:cs="Calibri Light"/>
          <w:b/>
          <w:sz w:val="20"/>
          <w:szCs w:val="20"/>
        </w:rPr>
      </w:pPr>
    </w:p>
    <w:p w14:paraId="755418B0" w14:textId="77777777" w:rsidR="00127D0A" w:rsidRPr="00127D0A" w:rsidRDefault="004325ED" w:rsidP="00127D0A">
      <w:pPr>
        <w:widowControl w:val="0"/>
        <w:spacing w:after="0"/>
        <w:rPr>
          <w:rFonts w:ascii="Calibri Light" w:hAnsi="Calibri Light" w:cs="Calibri Light"/>
          <w:b/>
          <w:sz w:val="20"/>
          <w:szCs w:val="20"/>
        </w:rPr>
      </w:pPr>
      <w:r w:rsidRPr="00127D0A">
        <w:rPr>
          <w:rFonts w:ascii="Calibri Light" w:hAnsi="Calibri Light" w:cs="Calibri Light"/>
          <w:b/>
          <w:sz w:val="20"/>
          <w:szCs w:val="20"/>
        </w:rPr>
        <w:t>Preventing Electrocutions</w:t>
      </w:r>
    </w:p>
    <w:p w14:paraId="36440063" w14:textId="77777777" w:rsidR="00127D0A" w:rsidRPr="00127D0A" w:rsidRDefault="004325ED" w:rsidP="00127D0A">
      <w:pPr>
        <w:widowControl w:val="0"/>
        <w:numPr>
          <w:ilvl w:val="0"/>
          <w:numId w:val="25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Locate and identify utilities before starting work for the day.</w:t>
      </w:r>
    </w:p>
    <w:p w14:paraId="69CFB7E5" w14:textId="77777777" w:rsidR="00127D0A" w:rsidRPr="00127D0A" w:rsidRDefault="004325ED" w:rsidP="00127D0A">
      <w:pPr>
        <w:widowControl w:val="0"/>
        <w:numPr>
          <w:ilvl w:val="0"/>
          <w:numId w:val="25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L</w:t>
      </w:r>
      <w:r w:rsidRPr="00127D0A">
        <w:rPr>
          <w:rFonts w:ascii="Calibri Light" w:hAnsi="Calibri Light" w:cs="Calibri Light"/>
          <w:sz w:val="20"/>
          <w:szCs w:val="20"/>
        </w:rPr>
        <w:t xml:space="preserve">ook for overhead power lines when operating any equipment. </w:t>
      </w:r>
    </w:p>
    <w:p w14:paraId="60CEB58A" w14:textId="77777777" w:rsidR="00127D0A" w:rsidRPr="00127D0A" w:rsidRDefault="004325ED" w:rsidP="00127D0A">
      <w:pPr>
        <w:widowControl w:val="0"/>
        <w:numPr>
          <w:ilvl w:val="0"/>
          <w:numId w:val="25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Maintain a safe distance away from power lines and learn your area’s distance requirements.</w:t>
      </w:r>
    </w:p>
    <w:p w14:paraId="751757CE" w14:textId="77777777" w:rsidR="00127D0A" w:rsidRPr="00127D0A" w:rsidRDefault="004325ED" w:rsidP="00127D0A">
      <w:pPr>
        <w:widowControl w:val="0"/>
        <w:numPr>
          <w:ilvl w:val="0"/>
          <w:numId w:val="25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Do not operate portable electric tools unl</w:t>
      </w:r>
      <w:r>
        <w:rPr>
          <w:rFonts w:ascii="Calibri Light" w:hAnsi="Calibri Light" w:cs="Calibri Light"/>
          <w:sz w:val="20"/>
          <w:szCs w:val="20"/>
        </w:rPr>
        <w:t xml:space="preserve">ess they are grounded or double </w:t>
      </w:r>
      <w:r w:rsidRPr="00127D0A">
        <w:rPr>
          <w:rFonts w:ascii="Calibri Light" w:hAnsi="Calibri Light" w:cs="Calibri Light"/>
          <w:sz w:val="20"/>
          <w:szCs w:val="20"/>
        </w:rPr>
        <w:t>insulated.</w:t>
      </w:r>
    </w:p>
    <w:p w14:paraId="1B907086" w14:textId="77777777" w:rsidR="00127D0A" w:rsidRPr="00127D0A" w:rsidRDefault="004325ED" w:rsidP="00127D0A">
      <w:pPr>
        <w:widowControl w:val="0"/>
        <w:numPr>
          <w:ilvl w:val="0"/>
          <w:numId w:val="25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Use ground-fault ci</w:t>
      </w:r>
      <w:r w:rsidRPr="00127D0A">
        <w:rPr>
          <w:rFonts w:ascii="Calibri Light" w:hAnsi="Calibri Light" w:cs="Calibri Light"/>
          <w:sz w:val="20"/>
          <w:szCs w:val="20"/>
        </w:rPr>
        <w:t>rcuit interrupters for protection.</w:t>
      </w:r>
    </w:p>
    <w:p w14:paraId="0F3993BB" w14:textId="77777777" w:rsidR="00127D0A" w:rsidRPr="00127D0A" w:rsidRDefault="004325ED" w:rsidP="00127D0A">
      <w:pPr>
        <w:widowControl w:val="0"/>
        <w:numPr>
          <w:ilvl w:val="0"/>
          <w:numId w:val="25"/>
        </w:numPr>
        <w:spacing w:after="0"/>
        <w:rPr>
          <w:rFonts w:ascii="Calibri Light" w:hAnsi="Calibri Light" w:cs="Calibri Light"/>
          <w:sz w:val="20"/>
          <w:szCs w:val="20"/>
        </w:rPr>
      </w:pPr>
      <w:r w:rsidRPr="00127D0A">
        <w:rPr>
          <w:rFonts w:ascii="Calibri Light" w:hAnsi="Calibri Light" w:cs="Calibri Light"/>
          <w:sz w:val="20"/>
          <w:szCs w:val="20"/>
        </w:rPr>
        <w:t>Be alert to electrical hazards when working with ladders, scaffolds or other platforms.</w:t>
      </w:r>
    </w:p>
    <w:p w14:paraId="2EE5389D" w14:textId="77777777" w:rsidR="008371F0" w:rsidRPr="00A0125A" w:rsidRDefault="008371F0" w:rsidP="00127D0A">
      <w:pPr>
        <w:widowControl w:val="0"/>
        <w:spacing w:after="0"/>
        <w:rPr>
          <w:rFonts w:ascii="Calibri Light" w:hAnsi="Calibri Light" w:cs="Calibri Light"/>
          <w:sz w:val="20"/>
          <w:szCs w:val="20"/>
        </w:rPr>
      </w:pPr>
    </w:p>
    <w:sectPr w:rsidR="008371F0" w:rsidRPr="00A0125A" w:rsidSect="004D29AB">
      <w:footerReference w:type="default" r:id="rId13"/>
      <w:type w:val="continuous"/>
      <w:pgSz w:w="12240" w:h="15840"/>
      <w:pgMar w:top="4761" w:right="4320" w:bottom="2160" w:left="720" w:header="0" w:footer="720" w:gutter="0"/>
      <w:cols w:num="2" w:space="57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D37D80" w14:textId="77777777" w:rsidR="00000000" w:rsidRDefault="004325ED">
      <w:pPr>
        <w:spacing w:after="0"/>
      </w:pPr>
      <w:r>
        <w:separator/>
      </w:r>
    </w:p>
  </w:endnote>
  <w:endnote w:type="continuationSeparator" w:id="0">
    <w:p w14:paraId="008CF6F4" w14:textId="77777777" w:rsidR="00000000" w:rsidRDefault="004325E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eSansBold-Plain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D4064" w14:textId="77777777" w:rsidR="008371F0" w:rsidRDefault="004325ED" w:rsidP="008371F0">
    <w:pPr>
      <w:pStyle w:val="Footer"/>
      <w:tabs>
        <w:tab w:val="clear" w:pos="4320"/>
        <w:tab w:val="clear" w:pos="8640"/>
        <w:tab w:val="left" w:pos="5180"/>
      </w:tabs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0" allowOverlap="0" wp14:anchorId="7A434C75" wp14:editId="02D92BC1">
              <wp:simplePos x="0" y="0"/>
              <wp:positionH relativeFrom="page">
                <wp:posOffset>5486400</wp:posOffset>
              </wp:positionH>
              <wp:positionV relativeFrom="page">
                <wp:posOffset>5264150</wp:posOffset>
              </wp:positionV>
              <wp:extent cx="1993265" cy="2678430"/>
              <wp:effectExtent l="0" t="0" r="0" b="1270"/>
              <wp:wrapThrough wrapText="bothSides">
                <wp:wrapPolygon edited="0">
                  <wp:start x="-103" y="0"/>
                  <wp:lineTo x="-103" y="21523"/>
                  <wp:lineTo x="21600" y="21523"/>
                  <wp:lineTo x="21600" y="0"/>
                  <wp:lineTo x="-103" y="0"/>
                </wp:wrapPolygon>
              </wp:wrapThrough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265" cy="2678430"/>
                      </a:xfrm>
                      <a:prstGeom prst="rect">
                        <a:avLst/>
                      </a:prstGeom>
                      <a:solidFill>
                        <a:srgbClr val="FBFBF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BE4981" w14:textId="77777777" w:rsidR="008371F0" w:rsidRPr="00576DB4" w:rsidRDefault="004325ED" w:rsidP="008371F0">
                          <w:pPr>
                            <w:pStyle w:val="QuoteHeading"/>
                          </w:pPr>
                          <w:r w:rsidRPr="00576DB4">
                            <w:t xml:space="preserve">Know Your </w:t>
                          </w:r>
                          <w:r w:rsidRPr="00576DB4">
                            <w:t>Rights!</w:t>
                          </w:r>
                        </w:p>
                        <w:p w14:paraId="6516C3A9" w14:textId="77777777" w:rsidR="008371F0" w:rsidRPr="002B4E76" w:rsidRDefault="004325ED" w:rsidP="008371F0">
                          <w:pPr>
                            <w:pStyle w:val="Quote"/>
                          </w:pPr>
                          <w:r w:rsidRPr="002B4E76">
                            <w:t xml:space="preserve">The impact of a child’s injury or death in your facility can be </w:t>
                          </w:r>
                          <w:proofErr w:type="spellStart"/>
                          <w:r w:rsidRPr="002B4E76">
                            <w:t>emotil</w:t>
                          </w:r>
                          <w:proofErr w:type="spellEnd"/>
                          <w:r w:rsidRPr="002B4E76">
                            <w:t xml:space="preserve"> with such a horrifying issue, keep safety at top of mind.</w: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434C7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6in;margin-top:414.5pt;width:156.95pt;height:210.9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" o:allowincell="f" o:allowoverlap="f" fillcolor="#fbfbf8" stroked="f">
              <v:textbox>
                <w:txbxContent>
                  <w:p w14:paraId="7EBE4981" w14:textId="77777777" w:rsidR="008371F0" w:rsidRPr="00576DB4" w:rsidRDefault="004325ED" w:rsidP="008371F0">
                    <w:pPr>
                      <w:pStyle w:val="QuoteHeading"/>
                    </w:pPr>
                    <w:r w:rsidRPr="00576DB4">
                      <w:t xml:space="preserve">Know Your </w:t>
                    </w:r>
                    <w:r w:rsidRPr="00576DB4">
                      <w:t>Rights!</w:t>
                    </w:r>
                  </w:p>
                  <w:p w14:paraId="6516C3A9" w14:textId="77777777" w:rsidR="008371F0" w:rsidRPr="002B4E76" w:rsidRDefault="004325ED" w:rsidP="008371F0">
                    <w:pPr>
                      <w:pStyle w:val="Quote"/>
                    </w:pPr>
                    <w:r w:rsidRPr="002B4E76">
                      <w:t xml:space="preserve">The impact of a child’s injury or death in your facility can be </w:t>
                    </w:r>
                    <w:proofErr w:type="spellStart"/>
                    <w:r w:rsidRPr="002B4E76">
                      <w:t>emotil</w:t>
                    </w:r>
                    <w:proofErr w:type="spellEnd"/>
                    <w:r w:rsidRPr="002B4E76">
                      <w:t xml:space="preserve"> with such a horrifying issue, keep safety at top of mind.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0" wp14:anchorId="60703958" wp14:editId="4C54C195">
              <wp:simplePos x="0" y="0"/>
              <wp:positionH relativeFrom="page">
                <wp:posOffset>5486400</wp:posOffset>
              </wp:positionH>
              <wp:positionV relativeFrom="page">
                <wp:posOffset>7990840</wp:posOffset>
              </wp:positionV>
              <wp:extent cx="1993265" cy="40259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265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35A3EA" w14:textId="77777777" w:rsidR="008371F0" w:rsidRPr="003D3AF4" w:rsidRDefault="004325ED" w:rsidP="008371F0">
                          <w:pPr>
                            <w:pStyle w:val="Footer"/>
                            <w:spacing w:before="0" w:after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3D3AF4">
                            <w:rPr>
                              <w:sz w:val="12"/>
                              <w:szCs w:val="12"/>
                            </w:rPr>
                            <w:t>This flyer is for informational purposes only and is not intended as medical or legal advice.</w:t>
                          </w:r>
                        </w:p>
                        <w:p w14:paraId="57DE194E" w14:textId="77777777" w:rsidR="008371F0" w:rsidRPr="003D3AF4" w:rsidRDefault="008371F0" w:rsidP="008371F0">
                          <w:pPr>
                            <w:pStyle w:val="Footer"/>
                            <w:spacing w:before="0" w:after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7E7DA23E" w14:textId="77777777" w:rsidR="008371F0" w:rsidRPr="008F1D9B" w:rsidRDefault="004325ED" w:rsidP="008371F0">
                          <w:pPr>
                            <w:pStyle w:val="Footer"/>
                            <w:spacing w:before="0" w:after="0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 xml:space="preserve">Content © </w:t>
                          </w:r>
                          <w:r>
                            <w:rPr>
                              <w:sz w:val="12"/>
                              <w:szCs w:val="12"/>
                            </w:rPr>
                            <w:t xml:space="preserve">2007-2010 </w:t>
                          </w:r>
                          <w:proofErr w:type="spellStart"/>
                          <w:r>
                            <w:rPr>
                              <w:sz w:val="12"/>
                              <w:szCs w:val="12"/>
                            </w:rPr>
                            <w:t>Zywave</w:t>
                          </w:r>
                          <w:proofErr w:type="spellEnd"/>
                          <w:r>
                            <w:rPr>
                              <w:sz w:val="12"/>
                              <w:szCs w:val="12"/>
                            </w:rPr>
                            <w:t>, Inc. All rights reserved.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703958" id="Text Box 3" o:spid="_x0000_s1028" type="#_x0000_t202" style="position:absolute;margin-left:6in;margin-top:629.2pt;width:156.95pt;height:31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" o:allowincell="f" o:allowoverlap="f" filled="f" stroked="f">
              <v:textbox inset="0,0,0,0">
                <w:txbxContent>
                  <w:p w14:paraId="4F35A3EA" w14:textId="77777777" w:rsidR="008371F0" w:rsidRPr="003D3AF4" w:rsidRDefault="004325ED" w:rsidP="008371F0">
                    <w:pPr>
                      <w:pStyle w:val="Footer"/>
                      <w:spacing w:before="0" w:after="0"/>
                      <w:jc w:val="center"/>
                      <w:rPr>
                        <w:sz w:val="12"/>
                        <w:szCs w:val="12"/>
                      </w:rPr>
                    </w:pPr>
                    <w:r w:rsidRPr="003D3AF4">
                      <w:rPr>
                        <w:sz w:val="12"/>
                        <w:szCs w:val="12"/>
                      </w:rPr>
                      <w:t>This flyer is for informational purposes only and is not intended as medical or legal advice.</w:t>
                    </w:r>
                  </w:p>
                  <w:p w14:paraId="57DE194E" w14:textId="77777777" w:rsidR="008371F0" w:rsidRPr="003D3AF4" w:rsidRDefault="008371F0" w:rsidP="008371F0">
                    <w:pPr>
                      <w:pStyle w:val="Footer"/>
                      <w:spacing w:before="0" w:after="0"/>
                      <w:jc w:val="center"/>
                      <w:rPr>
                        <w:sz w:val="12"/>
                        <w:szCs w:val="12"/>
                      </w:rPr>
                    </w:pPr>
                  </w:p>
                  <w:p w14:paraId="7E7DA23E" w14:textId="77777777" w:rsidR="008371F0" w:rsidRPr="008F1D9B" w:rsidRDefault="004325ED" w:rsidP="008371F0">
                    <w:pPr>
                      <w:pStyle w:val="Footer"/>
                      <w:spacing w:before="0" w:after="0"/>
                      <w:jc w:val="center"/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 xml:space="preserve">Content © </w:t>
                    </w:r>
                    <w:r>
                      <w:rPr>
                        <w:sz w:val="12"/>
                        <w:szCs w:val="12"/>
                      </w:rPr>
                      <w:t xml:space="preserve">2007-2010 </w:t>
                    </w:r>
                    <w:proofErr w:type="spellStart"/>
                    <w:r>
                      <w:rPr>
                        <w:sz w:val="12"/>
                        <w:szCs w:val="12"/>
                      </w:rPr>
                      <w:t>Zywave</w:t>
                    </w:r>
                    <w:proofErr w:type="spellEnd"/>
                    <w:r>
                      <w:rPr>
                        <w:sz w:val="12"/>
                        <w:szCs w:val="12"/>
                      </w:rPr>
                      <w:t>, Inc. All rights reserved.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ab/>
    </w:r>
    <w:r>
      <w:rPr>
        <w:noProof/>
      </w:rPr>
      <w:drawing>
        <wp:anchor distT="0" distB="0" distL="114300" distR="114300" simplePos="0" relativeHeight="251661312" behindDoc="1" locked="0" layoutInCell="0" allowOverlap="1" wp14:anchorId="6A934F16" wp14:editId="304DF6A7">
          <wp:simplePos x="0" y="0"/>
          <wp:positionH relativeFrom="page">
            <wp:posOffset>5486400</wp:posOffset>
          </wp:positionH>
          <wp:positionV relativeFrom="page">
            <wp:posOffset>2812415</wp:posOffset>
          </wp:positionV>
          <wp:extent cx="1993265" cy="2220595"/>
          <wp:effectExtent l="0" t="0" r="0" b="0"/>
          <wp:wrapNone/>
          <wp:docPr id="4" name="Picture 60" descr="j03997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2205576" name="Picture 60" descr="j039978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93265" cy="222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E543F" w14:textId="77777777" w:rsidR="009A7181" w:rsidRDefault="004325ED" w:rsidP="009A718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D4C9075" wp14:editId="2D4EDC74">
              <wp:simplePos x="0" y="0"/>
              <wp:positionH relativeFrom="column">
                <wp:posOffset>30480</wp:posOffset>
              </wp:positionH>
              <wp:positionV relativeFrom="paragraph">
                <wp:posOffset>-100965</wp:posOffset>
              </wp:positionV>
              <wp:extent cx="3223260" cy="396240"/>
              <wp:effectExtent l="1905" t="0" r="3810" b="381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326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D4B5CD" w14:textId="77777777" w:rsidR="009A7181" w:rsidRDefault="009A7181" w:rsidP="009A7181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4C9075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2.4pt;margin-top:-7.95pt;width:253.8pt;height:3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" filled="f" stroked="f">
              <v:textbox>
                <w:txbxContent>
                  <w:p w14:paraId="31D4B5CD" w14:textId="77777777" w:rsidR="009A7181" w:rsidRDefault="009A7181" w:rsidP="009A7181">
                    <w:pPr>
                      <w:spacing w:after="0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A3BAA" w14:textId="77777777" w:rsidR="004D29AB" w:rsidRDefault="004325ED" w:rsidP="004D29AB">
    <w:pPr>
      <w:pStyle w:val="Footer"/>
      <w:tabs>
        <w:tab w:val="clear" w:pos="4320"/>
        <w:tab w:val="clear" w:pos="8640"/>
        <w:tab w:val="left" w:pos="51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AC7CFF" w14:textId="77777777" w:rsidR="00000000" w:rsidRDefault="004325ED">
      <w:pPr>
        <w:spacing w:after="0"/>
      </w:pPr>
      <w:r>
        <w:separator/>
      </w:r>
    </w:p>
  </w:footnote>
  <w:footnote w:type="continuationSeparator" w:id="0">
    <w:p w14:paraId="22036B2F" w14:textId="77777777" w:rsidR="00000000" w:rsidRDefault="004325E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081A6" w14:textId="77777777" w:rsidR="008371F0" w:rsidRDefault="004325E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076DE7" wp14:editId="4D1002AC">
          <wp:simplePos x="0" y="0"/>
          <wp:positionH relativeFrom="column">
            <wp:posOffset>-457200</wp:posOffset>
          </wp:positionH>
          <wp:positionV relativeFrom="paragraph">
            <wp:posOffset>0</wp:posOffset>
          </wp:positionV>
          <wp:extent cx="7768590" cy="3143250"/>
          <wp:effectExtent l="0" t="0" r="0" b="0"/>
          <wp:wrapNone/>
          <wp:docPr id="5" name="Picture 0" descr="tes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0654416" name="Picture 0" descr="test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314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20A5A" w14:textId="77777777" w:rsidR="00350861" w:rsidRDefault="004325ED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9FC4194" wp14:editId="1D6CAD99">
          <wp:simplePos x="0" y="0"/>
          <wp:positionH relativeFrom="column">
            <wp:posOffset>-457200</wp:posOffset>
          </wp:positionH>
          <wp:positionV relativeFrom="paragraph">
            <wp:posOffset>0</wp:posOffset>
          </wp:positionV>
          <wp:extent cx="7772400" cy="10056495"/>
          <wp:effectExtent l="0" t="0" r="0" b="0"/>
          <wp:wrapNone/>
          <wp:docPr id="13" name="Picture 13" descr="playing it safe CONSTRUT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2235706" name="Picture 13" descr="playing it safe CONSTRUTCION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6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E0CA6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D8ED2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15068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F2E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0F41F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58277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E22CF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E0A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99A04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7437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37111"/>
    <w:multiLevelType w:val="hybridMultilevel"/>
    <w:tmpl w:val="CAF0FC64"/>
    <w:lvl w:ilvl="0" w:tplc="7AA6C9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58AB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A6E87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3430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4C8C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E123C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6854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AAAD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D1A0F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E66E47"/>
    <w:multiLevelType w:val="hybridMultilevel"/>
    <w:tmpl w:val="53C669F2"/>
    <w:lvl w:ilvl="0" w:tplc="32ECD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60A6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35A53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F0B5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D8186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6EEF4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665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3E97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426C9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B05D52"/>
    <w:multiLevelType w:val="hybridMultilevel"/>
    <w:tmpl w:val="D09EFDC4"/>
    <w:lvl w:ilvl="0" w:tplc="DAC2F2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D833F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70871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E850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A2A0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DE028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5875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8493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7AA0B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AD6990"/>
    <w:multiLevelType w:val="hybridMultilevel"/>
    <w:tmpl w:val="0DD874DE"/>
    <w:lvl w:ilvl="0" w:tplc="F1222E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3ED7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13C9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9008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A05D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A24F9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26A3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5E55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9A6B7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2C1C55"/>
    <w:multiLevelType w:val="hybridMultilevel"/>
    <w:tmpl w:val="570A8E94"/>
    <w:lvl w:ilvl="0" w:tplc="1166D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041B2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1305DB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A96FC6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958AAA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5B0137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E7C85B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340C4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2BA7E7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D255E65"/>
    <w:multiLevelType w:val="hybridMultilevel"/>
    <w:tmpl w:val="3050D2B0"/>
    <w:lvl w:ilvl="0" w:tplc="642EBD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3F495E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65290C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82774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7E4CC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50A473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938C01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394F9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1B824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453633"/>
    <w:multiLevelType w:val="hybridMultilevel"/>
    <w:tmpl w:val="05D4EBE6"/>
    <w:lvl w:ilvl="0" w:tplc="32122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98AE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D210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12FC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60A0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CE28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D650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5A88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BC6F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AF2622"/>
    <w:multiLevelType w:val="hybridMultilevel"/>
    <w:tmpl w:val="384878B4"/>
    <w:lvl w:ilvl="0" w:tplc="B23641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3F0DD8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6D0904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35825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AA0826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3FC727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4E0329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1C54B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52A63F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2319AB"/>
    <w:multiLevelType w:val="hybridMultilevel"/>
    <w:tmpl w:val="AFFCEFC8"/>
    <w:lvl w:ilvl="0" w:tplc="9056C7A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A9720F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6046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9481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282B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00CF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62E4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6ACD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A0B3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C86927"/>
    <w:multiLevelType w:val="hybridMultilevel"/>
    <w:tmpl w:val="B6BE1656"/>
    <w:lvl w:ilvl="0" w:tplc="B086A6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A6381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6CCCF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908C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D21E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45220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F690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C01F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EDED7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E27017"/>
    <w:multiLevelType w:val="hybridMultilevel"/>
    <w:tmpl w:val="A73418F8"/>
    <w:lvl w:ilvl="0" w:tplc="F7C85A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0CBE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7A81A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480D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268C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FB480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06DE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FCE28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AFA2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CC7D6A"/>
    <w:multiLevelType w:val="hybridMultilevel"/>
    <w:tmpl w:val="2766D7D4"/>
    <w:lvl w:ilvl="0" w:tplc="8DD6C8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82769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87C4C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C87A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BEE2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370EC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2A8D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C66F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D14E4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8C7917"/>
    <w:multiLevelType w:val="hybridMultilevel"/>
    <w:tmpl w:val="7C8C8086"/>
    <w:lvl w:ilvl="0" w:tplc="74A8BD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120D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5C90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4CFF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6063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0C46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72B6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40FD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7F2ED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9827E9"/>
    <w:multiLevelType w:val="hybridMultilevel"/>
    <w:tmpl w:val="7D20B0A8"/>
    <w:lvl w:ilvl="0" w:tplc="11E84A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C10EE4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7B4506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A4833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3027A8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CC6A1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332D5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3B0B2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7CEA4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A50B45"/>
    <w:multiLevelType w:val="hybridMultilevel"/>
    <w:tmpl w:val="F8543624"/>
    <w:lvl w:ilvl="0" w:tplc="669858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26BB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87E87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00A6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88F19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BD60B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602F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80EC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75C68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B72E0E"/>
    <w:multiLevelType w:val="hybridMultilevel"/>
    <w:tmpl w:val="1786BDE8"/>
    <w:lvl w:ilvl="0" w:tplc="BFF6D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5F5F5F"/>
        <w:sz w:val="22"/>
      </w:rPr>
    </w:lvl>
    <w:lvl w:ilvl="1" w:tplc="CBC28B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A10C8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0C18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8F4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E69E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4E5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102E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A2CB7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F4639E"/>
    <w:multiLevelType w:val="hybridMultilevel"/>
    <w:tmpl w:val="D00AC9B6"/>
    <w:lvl w:ilvl="0" w:tplc="09D0BD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BB05A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24204A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5008DF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A22C2A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4C28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AF0C6A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78EF6F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FA0AD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11"/>
  </w:num>
  <w:num w:numId="4">
    <w:abstractNumId w:val="24"/>
  </w:num>
  <w:num w:numId="5">
    <w:abstractNumId w:val="12"/>
  </w:num>
  <w:num w:numId="6">
    <w:abstractNumId w:val="20"/>
  </w:num>
  <w:num w:numId="7">
    <w:abstractNumId w:val="10"/>
  </w:num>
  <w:num w:numId="8">
    <w:abstractNumId w:val="21"/>
  </w:num>
  <w:num w:numId="9">
    <w:abstractNumId w:val="25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3"/>
  </w:num>
  <w:num w:numId="21">
    <w:abstractNumId w:val="22"/>
  </w:num>
  <w:num w:numId="22">
    <w:abstractNumId w:val="26"/>
  </w:num>
  <w:num w:numId="23">
    <w:abstractNumId w:val="16"/>
  </w:num>
  <w:num w:numId="24">
    <w:abstractNumId w:val="18"/>
  </w:num>
  <w:num w:numId="25">
    <w:abstractNumId w:val="15"/>
  </w:num>
  <w:num w:numId="26">
    <w:abstractNumId w:val="17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D0A"/>
    <w:rsid w:val="000C44E0"/>
    <w:rsid w:val="000F2652"/>
    <w:rsid w:val="00127D0A"/>
    <w:rsid w:val="001C6EDA"/>
    <w:rsid w:val="002B4E76"/>
    <w:rsid w:val="00350861"/>
    <w:rsid w:val="00380FA3"/>
    <w:rsid w:val="003A204D"/>
    <w:rsid w:val="003D3AF4"/>
    <w:rsid w:val="00401929"/>
    <w:rsid w:val="004162A7"/>
    <w:rsid w:val="004325ED"/>
    <w:rsid w:val="004574E5"/>
    <w:rsid w:val="004D29AB"/>
    <w:rsid w:val="005567DB"/>
    <w:rsid w:val="00576DB4"/>
    <w:rsid w:val="005D746B"/>
    <w:rsid w:val="006407D7"/>
    <w:rsid w:val="008371F0"/>
    <w:rsid w:val="00867B1E"/>
    <w:rsid w:val="008B234A"/>
    <w:rsid w:val="008F1D9B"/>
    <w:rsid w:val="009210FE"/>
    <w:rsid w:val="009767E0"/>
    <w:rsid w:val="009A7181"/>
    <w:rsid w:val="00A0125A"/>
    <w:rsid w:val="00A43126"/>
    <w:rsid w:val="00B45855"/>
    <w:rsid w:val="00C07AA9"/>
    <w:rsid w:val="00C238BE"/>
    <w:rsid w:val="00C91089"/>
    <w:rsid w:val="00CC7B0C"/>
    <w:rsid w:val="00D53639"/>
    <w:rsid w:val="00D9092D"/>
    <w:rsid w:val="00DF3A0D"/>
    <w:rsid w:val="00E86860"/>
    <w:rsid w:val="00EF5617"/>
    <w:rsid w:val="00F0047A"/>
    <w:rsid w:val="00F815E1"/>
    <w:rsid w:val="00FB088A"/>
    <w:rsid w:val="00FF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C0C157"/>
  <w15:chartTrackingRefBased/>
  <w15:docId w15:val="{E9F8C158-637D-4005-B4DF-5FB3D4952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4210"/>
    <w:pPr>
      <w:spacing w:after="160"/>
    </w:pPr>
    <w:rPr>
      <w:rFonts w:ascii="Arial" w:hAnsi="Arial"/>
      <w:color w:val="4D4D4D"/>
      <w:sz w:val="18"/>
      <w:szCs w:val="24"/>
    </w:rPr>
  </w:style>
  <w:style w:type="paragraph" w:styleId="Heading1">
    <w:name w:val="heading 1"/>
    <w:basedOn w:val="Normal"/>
    <w:next w:val="Normal"/>
    <w:qFormat/>
    <w:rsid w:val="00FB088A"/>
    <w:pPr>
      <w:keepNext/>
      <w:spacing w:after="0"/>
      <w:outlineLvl w:val="0"/>
    </w:pPr>
    <w:rPr>
      <w:rFonts w:ascii="Calibri" w:hAnsi="Calibri" w:cs="Arial"/>
      <w:b/>
      <w:bCs/>
      <w:color w:val="000000"/>
      <w:kern w:val="32"/>
      <w:sz w:val="50"/>
      <w:szCs w:val="32"/>
    </w:rPr>
  </w:style>
  <w:style w:type="paragraph" w:styleId="Heading2">
    <w:name w:val="heading 2"/>
    <w:basedOn w:val="Normal"/>
    <w:next w:val="Normal"/>
    <w:qFormat/>
    <w:rsid w:val="00FB088A"/>
    <w:pPr>
      <w:keepNext/>
      <w:spacing w:after="360"/>
      <w:outlineLvl w:val="1"/>
    </w:pPr>
    <w:rPr>
      <w:rFonts w:ascii="Calibri Light" w:hAnsi="Calibri Light" w:cs="Arial"/>
      <w:bCs/>
      <w:i/>
      <w:iCs/>
      <w:color w:val="3F3F3F"/>
      <w:sz w:val="32"/>
      <w:szCs w:val="28"/>
    </w:rPr>
  </w:style>
  <w:style w:type="paragraph" w:styleId="Heading3">
    <w:name w:val="heading 3"/>
    <w:basedOn w:val="Normal"/>
    <w:next w:val="Normal"/>
    <w:qFormat/>
    <w:rsid w:val="0087100A"/>
    <w:pPr>
      <w:keepNext/>
      <w:spacing w:before="120" w:after="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Heading225ptBefore70ptAfter0ptLinespacing">
    <w:name w:val="Style Heading 2 + 25 pt Before:  70 pt After:  0 pt Line spacing..."/>
    <w:basedOn w:val="Heading2"/>
    <w:rsid w:val="00562AAF"/>
    <w:pPr>
      <w:spacing w:before="1400" w:after="0" w:line="600" w:lineRule="exact"/>
    </w:pPr>
    <w:rPr>
      <w:rFonts w:ascii="TheSansBold-Plain" w:hAnsi="TheSansBold-Plain" w:cs="Times New Roman"/>
      <w:bCs w:val="0"/>
      <w:i w:val="0"/>
      <w:iCs w:val="0"/>
      <w:color w:val="6699FF"/>
      <w:sz w:val="50"/>
      <w:szCs w:val="20"/>
    </w:rPr>
  </w:style>
  <w:style w:type="paragraph" w:styleId="Header">
    <w:name w:val="header"/>
    <w:basedOn w:val="Normal"/>
    <w:rsid w:val="00353CF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60FB6"/>
    <w:pPr>
      <w:tabs>
        <w:tab w:val="center" w:pos="4320"/>
        <w:tab w:val="right" w:pos="8640"/>
      </w:tabs>
      <w:spacing w:before="240"/>
    </w:pPr>
    <w:rPr>
      <w:sz w:val="14"/>
    </w:rPr>
  </w:style>
  <w:style w:type="paragraph" w:customStyle="1" w:styleId="List1">
    <w:name w:val="List1"/>
    <w:basedOn w:val="Normal"/>
    <w:rsid w:val="00115DD5"/>
    <w:pPr>
      <w:spacing w:before="143" w:after="143" w:line="360" w:lineRule="auto"/>
      <w:ind w:left="214" w:right="143"/>
    </w:pPr>
    <w:rPr>
      <w:rFonts w:ascii="Times New Roman" w:hAnsi="Times New Roman"/>
      <w:szCs w:val="18"/>
    </w:rPr>
  </w:style>
  <w:style w:type="character" w:styleId="Hyperlink">
    <w:name w:val="Hyperlink"/>
    <w:rsid w:val="00B77A08"/>
    <w:rPr>
      <w:color w:val="0000FF"/>
      <w:u w:val="single"/>
    </w:rPr>
  </w:style>
  <w:style w:type="paragraph" w:customStyle="1" w:styleId="normal-double">
    <w:name w:val="normal - double"/>
    <w:basedOn w:val="Normal"/>
    <w:link w:val="normal-doubleChar"/>
    <w:qFormat/>
    <w:rsid w:val="0087100A"/>
    <w:pPr>
      <w:spacing w:line="360" w:lineRule="auto"/>
    </w:pPr>
  </w:style>
  <w:style w:type="paragraph" w:styleId="Quote">
    <w:name w:val="Quote"/>
    <w:next w:val="Normal"/>
    <w:link w:val="QuoteChar"/>
    <w:uiPriority w:val="29"/>
    <w:qFormat/>
    <w:rsid w:val="002B4E76"/>
    <w:rPr>
      <w:rFonts w:ascii="Arial" w:hAnsi="Arial"/>
      <w:iCs/>
      <w:szCs w:val="24"/>
    </w:rPr>
  </w:style>
  <w:style w:type="character" w:customStyle="1" w:styleId="normal-doubleChar">
    <w:name w:val="normal - double Char"/>
    <w:link w:val="normal-double"/>
    <w:rsid w:val="0087100A"/>
    <w:rPr>
      <w:rFonts w:ascii="Arial" w:hAnsi="Arial"/>
      <w:color w:val="4D4D4D"/>
      <w:szCs w:val="24"/>
    </w:rPr>
  </w:style>
  <w:style w:type="character" w:customStyle="1" w:styleId="QuoteChar">
    <w:name w:val="Quote Char"/>
    <w:link w:val="Quote"/>
    <w:uiPriority w:val="29"/>
    <w:rsid w:val="002B4E76"/>
    <w:rPr>
      <w:rFonts w:ascii="Arial" w:hAnsi="Arial"/>
      <w:iCs/>
      <w:szCs w:val="24"/>
      <w:lang w:val="en-US" w:eastAsia="en-US" w:bidi="ar-SA"/>
    </w:rPr>
  </w:style>
  <w:style w:type="paragraph" w:customStyle="1" w:styleId="Heading41">
    <w:name w:val="Heading 41"/>
    <w:basedOn w:val="Normal"/>
    <w:link w:val="heading4Char"/>
    <w:qFormat/>
    <w:rsid w:val="00DA4615"/>
    <w:pPr>
      <w:spacing w:after="0"/>
    </w:pPr>
    <w:rPr>
      <w:color w:val="000000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F8411D"/>
    <w:pPr>
      <w:spacing w:after="0"/>
      <w:contextualSpacing/>
    </w:pPr>
    <w:rPr>
      <w:b/>
      <w:caps/>
      <w:color w:val="FFFFFF"/>
      <w:spacing w:val="5"/>
      <w:kern w:val="28"/>
      <w:sz w:val="100"/>
      <w:szCs w:val="52"/>
    </w:rPr>
  </w:style>
  <w:style w:type="character" w:customStyle="1" w:styleId="heading4Char">
    <w:name w:val="heading 4 Char"/>
    <w:link w:val="Heading41"/>
    <w:rsid w:val="00DA4615"/>
    <w:rPr>
      <w:rFonts w:ascii="Arial" w:hAnsi="Arial"/>
      <w:color w:val="000000"/>
      <w:sz w:val="22"/>
    </w:rPr>
  </w:style>
  <w:style w:type="character" w:customStyle="1" w:styleId="TitleChar">
    <w:name w:val="Title Char"/>
    <w:link w:val="Title"/>
    <w:rsid w:val="00F8411D"/>
    <w:rPr>
      <w:rFonts w:ascii="Arial" w:hAnsi="Arial"/>
      <w:b/>
      <w:caps/>
      <w:color w:val="FFFFFF"/>
      <w:spacing w:val="5"/>
      <w:kern w:val="28"/>
      <w:sz w:val="100"/>
      <w:szCs w:val="52"/>
    </w:rPr>
  </w:style>
  <w:style w:type="paragraph" w:styleId="BalloonText">
    <w:name w:val="Balloon Text"/>
    <w:basedOn w:val="Normal"/>
    <w:link w:val="BalloonTextChar"/>
    <w:rsid w:val="00490FF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90FFA"/>
    <w:rPr>
      <w:rFonts w:ascii="Tahoma" w:hAnsi="Tahoma" w:cs="Tahoma"/>
      <w:color w:val="4D4D4D"/>
      <w:sz w:val="16"/>
      <w:szCs w:val="16"/>
    </w:rPr>
  </w:style>
  <w:style w:type="paragraph" w:customStyle="1" w:styleId="QuoteHeading">
    <w:name w:val="Quote Heading"/>
    <w:basedOn w:val="Quote"/>
    <w:link w:val="QuoteHeadingChar"/>
    <w:rsid w:val="00A14171"/>
    <w:pPr>
      <w:spacing w:after="160"/>
    </w:pPr>
    <w:rPr>
      <w:b/>
      <w:sz w:val="24"/>
      <w:szCs w:val="28"/>
    </w:rPr>
  </w:style>
  <w:style w:type="character" w:customStyle="1" w:styleId="QuoteHeadingChar">
    <w:name w:val="Quote Heading Char"/>
    <w:link w:val="QuoteHeading"/>
    <w:rsid w:val="00A14171"/>
    <w:rPr>
      <w:rFonts w:ascii="Arial" w:hAnsi="Arial"/>
      <w:b/>
      <w:iCs/>
      <w:sz w:val="24"/>
      <w:szCs w:val="28"/>
      <w:lang w:val="en-US" w:eastAsia="en-US" w:bidi="ar-SA"/>
    </w:rPr>
  </w:style>
  <w:style w:type="character" w:customStyle="1" w:styleId="FooterChar">
    <w:name w:val="Footer Char"/>
    <w:link w:val="Footer"/>
    <w:rsid w:val="008A7921"/>
    <w:rPr>
      <w:rFonts w:ascii="Arial" w:hAnsi="Arial"/>
      <w:color w:val="4D4D4D"/>
      <w:sz w:val="1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ontent%20Development\_BBPC\Uploaded%20Content\P&amp;C\Playing%20it%20Safe\Construction\Construction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95047-135E-4787-AD72-A839CECD7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Construction Template</Template>
  <TotalTime>0</TotalTime>
  <Pages>1</Pages>
  <Words>271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Frank F. Haack &amp; Associates</Company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Griffiths, Kevin</dc:creator>
  <cp:lastModifiedBy>Caitlin Curtin</cp:lastModifiedBy>
  <cp:revision>2</cp:revision>
  <cp:lastPrinted>2010-06-09T20:51:00Z</cp:lastPrinted>
  <dcterms:created xsi:type="dcterms:W3CDTF">2019-05-22T13:56:00Z</dcterms:created>
  <dcterms:modified xsi:type="dcterms:W3CDTF">2019-05-22T13:56:00Z</dcterms:modified>
</cp:coreProperties>
</file>